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ED94FA" w14:textId="17D7D6BF" w:rsidR="00D038B6" w:rsidRDefault="00BB6E3C" w:rsidP="00617AE2">
      <w:pPr>
        <w:spacing w:line="276" w:lineRule="auto"/>
        <w:jc w:val="right"/>
        <w:rPr>
          <w:rFonts w:asciiTheme="majorHAnsi" w:hAnsiTheme="majorHAnsi"/>
        </w:rPr>
      </w:pPr>
      <w:r>
        <w:rPr>
          <w:rFonts w:asciiTheme="majorHAnsi" w:hAnsiTheme="majorHAnsi"/>
        </w:rPr>
        <w:t>10/06/20</w:t>
      </w:r>
    </w:p>
    <w:p w14:paraId="13B18990" w14:textId="77777777" w:rsidR="00BB6E3C" w:rsidRPr="00BB6E3C" w:rsidRDefault="00BB6E3C" w:rsidP="00BB6E3C">
      <w:pPr>
        <w:rPr>
          <w:rFonts w:ascii="Arial" w:hAnsi="Arial" w:cs="Arial"/>
        </w:rPr>
      </w:pPr>
      <w:r w:rsidRPr="00BB6E3C">
        <w:rPr>
          <w:rFonts w:ascii="Arial" w:hAnsi="Arial" w:cs="Arial"/>
        </w:rPr>
        <w:t>Dear Parents/carers,</w:t>
      </w:r>
    </w:p>
    <w:p w14:paraId="1CF70899" w14:textId="77777777" w:rsidR="00BB6E3C" w:rsidRPr="00BB6E3C" w:rsidRDefault="00BB6E3C" w:rsidP="00BB6E3C">
      <w:pPr>
        <w:rPr>
          <w:rFonts w:ascii="Arial" w:hAnsi="Arial" w:cs="Arial"/>
        </w:rPr>
      </w:pPr>
    </w:p>
    <w:p w14:paraId="4C11914D" w14:textId="77777777" w:rsidR="00BB6E3C" w:rsidRPr="00BB6E3C" w:rsidRDefault="00BB6E3C" w:rsidP="00BB6E3C">
      <w:pPr>
        <w:rPr>
          <w:rFonts w:ascii="Arial" w:hAnsi="Arial" w:cs="Arial"/>
        </w:rPr>
      </w:pPr>
      <w:r w:rsidRPr="00BB6E3C">
        <w:rPr>
          <w:rFonts w:ascii="Arial" w:hAnsi="Arial" w:cs="Arial"/>
        </w:rPr>
        <w:t xml:space="preserve">I am writing to you as a parent who has indicated that you wish your child to return to school. A separate letter will be sent to parents of children who have either chosen for their children to remain at home or whose children are not in the year groups detailed to return by the </w:t>
      </w:r>
      <w:proofErr w:type="spellStart"/>
      <w:r w:rsidRPr="00BB6E3C">
        <w:rPr>
          <w:rFonts w:ascii="Arial" w:hAnsi="Arial" w:cs="Arial"/>
        </w:rPr>
        <w:t>DfE</w:t>
      </w:r>
      <w:proofErr w:type="spellEnd"/>
      <w:r w:rsidRPr="00BB6E3C">
        <w:rPr>
          <w:rFonts w:ascii="Arial" w:hAnsi="Arial" w:cs="Arial"/>
        </w:rPr>
        <w:t xml:space="preserve">. Please accept my apologies for the length of this communication. I hope it helps answer any question you may have and gives you a clear understanding of what will happen once your child begins to access school provision. </w:t>
      </w:r>
    </w:p>
    <w:p w14:paraId="590007E5" w14:textId="77777777" w:rsidR="00BB6E3C" w:rsidRPr="00BB6E3C" w:rsidRDefault="00BB6E3C" w:rsidP="00BB6E3C">
      <w:pPr>
        <w:rPr>
          <w:rFonts w:ascii="Arial" w:hAnsi="Arial" w:cs="Arial"/>
        </w:rPr>
      </w:pPr>
    </w:p>
    <w:p w14:paraId="713BBC9F" w14:textId="77777777" w:rsidR="00BB6E3C" w:rsidRPr="00BB6E3C" w:rsidRDefault="00BB6E3C" w:rsidP="00BB6E3C">
      <w:pPr>
        <w:rPr>
          <w:rFonts w:ascii="Arial" w:hAnsi="Arial" w:cs="Arial"/>
        </w:rPr>
      </w:pPr>
      <w:r w:rsidRPr="00BB6E3C">
        <w:rPr>
          <w:rFonts w:ascii="Arial" w:hAnsi="Arial" w:cs="Arial"/>
        </w:rPr>
        <w:t xml:space="preserve">This letter contains important details about your child’s return on </w:t>
      </w:r>
      <w:r w:rsidRPr="00BB6E3C">
        <w:rPr>
          <w:rFonts w:ascii="Arial" w:hAnsi="Arial" w:cs="Arial"/>
          <w:b/>
        </w:rPr>
        <w:t>MONDAY 15</w:t>
      </w:r>
      <w:r w:rsidRPr="00BB6E3C">
        <w:rPr>
          <w:rFonts w:ascii="Arial" w:hAnsi="Arial" w:cs="Arial"/>
          <w:b/>
          <w:vertAlign w:val="superscript"/>
        </w:rPr>
        <w:t>th</w:t>
      </w:r>
      <w:r w:rsidRPr="00BB6E3C">
        <w:rPr>
          <w:rFonts w:ascii="Arial" w:hAnsi="Arial" w:cs="Arial"/>
          <w:b/>
        </w:rPr>
        <w:t xml:space="preserve"> JUNE </w:t>
      </w:r>
      <w:r w:rsidRPr="00BB6E3C">
        <w:rPr>
          <w:rFonts w:ascii="Arial" w:hAnsi="Arial" w:cs="Arial"/>
        </w:rPr>
        <w:t xml:space="preserve">and other information. We have endeavoured to manage the arrangements for over 70 children across 5 different ‘pods’ ensuring that these pods can remain safe and separate. We continue to need to support our key worker children so they can access school provision across the whole week. Some difficult decisions have been necessary to preserve the integrity and safety of each pod. </w:t>
      </w:r>
      <w:r w:rsidRPr="00BB6E3C">
        <w:rPr>
          <w:rFonts w:ascii="Arial" w:hAnsi="Arial" w:cs="Arial"/>
        </w:rPr>
        <w:br/>
      </w:r>
    </w:p>
    <w:p w14:paraId="1BC01733" w14:textId="48B3D51C" w:rsidR="00BB6E3C" w:rsidRPr="00BB6E3C" w:rsidRDefault="00BB6E3C" w:rsidP="00BB6E3C">
      <w:pPr>
        <w:rPr>
          <w:rFonts w:ascii="Arial" w:hAnsi="Arial" w:cs="Arial"/>
        </w:rPr>
      </w:pPr>
      <w:r w:rsidRPr="00BB6E3C">
        <w:rPr>
          <w:rFonts w:ascii="Arial" w:hAnsi="Arial" w:cs="Arial"/>
          <w:u w:val="single"/>
        </w:rPr>
        <w:t>The Structure of the Pod</w:t>
      </w:r>
      <w:r w:rsidRPr="00BB6E3C">
        <w:rPr>
          <w:rFonts w:ascii="Arial" w:hAnsi="Arial" w:cs="Arial"/>
        </w:rPr>
        <w:br/>
        <w:t>Children will remain as a group (of no more than 15) throughout the day and this will be achieved with staggered times for the start and end of the day for each group (please see below for details). Where a larger number of children within the same year group have wanted to return to school it has been necessary to split the year into two separate pods. These groups have now been set and we are unable to move children between the pod</w:t>
      </w:r>
      <w:r w:rsidR="001E2564">
        <w:rPr>
          <w:rFonts w:ascii="Arial" w:hAnsi="Arial" w:cs="Arial"/>
        </w:rPr>
        <w:t>s</w:t>
      </w:r>
      <w:r w:rsidRPr="00BB6E3C">
        <w:rPr>
          <w:rFonts w:ascii="Arial" w:hAnsi="Arial" w:cs="Arial"/>
        </w:rPr>
        <w:t xml:space="preserve"> they have been placed. Please be assured that teachers have carefully considered friendship groups when forming their registers. </w:t>
      </w:r>
    </w:p>
    <w:p w14:paraId="3346C7AF" w14:textId="77777777" w:rsidR="00BB6E3C" w:rsidRPr="00BB6E3C" w:rsidRDefault="00BB6E3C" w:rsidP="00BB6E3C">
      <w:pPr>
        <w:rPr>
          <w:rFonts w:ascii="Arial" w:hAnsi="Arial" w:cs="Arial"/>
        </w:rPr>
      </w:pPr>
      <w:r w:rsidRPr="00BB6E3C">
        <w:rPr>
          <w:rFonts w:ascii="Arial" w:hAnsi="Arial" w:cs="Arial"/>
        </w:rPr>
        <w:br/>
        <w:t xml:space="preserve">Classroom layouts, resources and activities will look and feel different to the children. We will work as hard as we can to minimise the impact on the children but we must put in structures and systems to help children and adults stay safe. For younger children provision such as sand, water play and dressing up will not be available. Staff will work hard to provide other learning opportunities for the children. We will encourage and promote social distancing throughout the whole school in an age appropriate way. This, we fully recognise, will be more effective in certain age ranges. Children will remain in their pod throughout the day. This will include lunchtimes. Playtimes have been staggered so that pods do not mix. </w:t>
      </w:r>
      <w:r w:rsidRPr="00BB6E3C">
        <w:rPr>
          <w:rFonts w:ascii="Arial" w:hAnsi="Arial" w:cs="Arial"/>
        </w:rPr>
        <w:br/>
      </w:r>
    </w:p>
    <w:p w14:paraId="3D675B57" w14:textId="57C5A3D0" w:rsidR="00BB6E3C" w:rsidRPr="00BB6E3C" w:rsidRDefault="00BB6E3C" w:rsidP="00BB6E3C">
      <w:pPr>
        <w:rPr>
          <w:rFonts w:ascii="Arial" w:hAnsi="Arial" w:cs="Arial"/>
        </w:rPr>
      </w:pPr>
      <w:r w:rsidRPr="00BB6E3C">
        <w:rPr>
          <w:rFonts w:ascii="Arial" w:hAnsi="Arial" w:cs="Arial"/>
          <w:u w:val="single"/>
        </w:rPr>
        <w:t>Safety</w:t>
      </w:r>
      <w:r w:rsidRPr="00BB6E3C">
        <w:rPr>
          <w:rFonts w:ascii="Arial" w:hAnsi="Arial" w:cs="Arial"/>
        </w:rPr>
        <w:t xml:space="preserve"> </w:t>
      </w:r>
      <w:r w:rsidRPr="00BB6E3C">
        <w:rPr>
          <w:rFonts w:ascii="Arial" w:hAnsi="Arial" w:cs="Arial"/>
          <w:u w:val="single"/>
        </w:rPr>
        <w:t>and Risk Assessment</w:t>
      </w:r>
      <w:r w:rsidRPr="00BB6E3C">
        <w:rPr>
          <w:rFonts w:ascii="Arial" w:hAnsi="Arial" w:cs="Arial"/>
        </w:rPr>
        <w:t xml:space="preserve"> </w:t>
      </w:r>
      <w:r w:rsidRPr="00BB6E3C">
        <w:rPr>
          <w:rFonts w:ascii="Arial" w:hAnsi="Arial" w:cs="Arial"/>
        </w:rPr>
        <w:br/>
        <w:t>Our risk assessment details increased cleaning of the school and increased hand washing to ensure we are doing everything possible to keep everyone</w:t>
      </w:r>
      <w:r w:rsidR="001E2564">
        <w:rPr>
          <w:rFonts w:ascii="Arial" w:hAnsi="Arial" w:cs="Arial"/>
        </w:rPr>
        <w:t xml:space="preserve"> and</w:t>
      </w:r>
      <w:r w:rsidRPr="00BB6E3C">
        <w:rPr>
          <w:rFonts w:ascii="Arial" w:hAnsi="Arial" w:cs="Arial"/>
        </w:rPr>
        <w:t xml:space="preserve"> the site as safe as possible. All resources and pod areas have been deep cleaned prior to opening. Additionally, there will be sensible restrictions on how children will access the toilets. A copy of the Risk Assessment will be available on request. Staff will use PPE when providing intimate care or first aid.</w:t>
      </w:r>
      <w:r w:rsidRPr="00BB6E3C">
        <w:rPr>
          <w:rFonts w:ascii="Arial" w:hAnsi="Arial" w:cs="Arial"/>
        </w:rPr>
        <w:br/>
      </w:r>
    </w:p>
    <w:p w14:paraId="4127FF7B" w14:textId="35988A4C" w:rsidR="00BB6E3C" w:rsidRPr="00BB6E3C" w:rsidRDefault="00BB6E3C" w:rsidP="00BB6E3C">
      <w:pPr>
        <w:rPr>
          <w:rFonts w:ascii="Arial" w:hAnsi="Arial" w:cs="Arial"/>
        </w:rPr>
      </w:pPr>
      <w:r w:rsidRPr="00BB6E3C">
        <w:rPr>
          <w:rFonts w:ascii="Arial" w:hAnsi="Arial" w:cs="Arial"/>
        </w:rPr>
        <w:t xml:space="preserve">Please ensure you read the details carefully about which gate to access. We will be promoting social distancing of parents waiting on or off the school site. We must ask that you abide by this as it will help to protect our community. The school office will be staffed but will be closed. If you </w:t>
      </w:r>
      <w:r w:rsidRPr="00BB6E3C">
        <w:rPr>
          <w:rFonts w:ascii="Arial" w:hAnsi="Arial" w:cs="Arial"/>
        </w:rPr>
        <w:lastRenderedPageBreak/>
        <w:t>need to speak to a member of staff you should use the class dojo system, phone or email us.  </w:t>
      </w:r>
      <w:r w:rsidRPr="00BB6E3C">
        <w:rPr>
          <w:rFonts w:ascii="Arial" w:hAnsi="Arial" w:cs="Arial"/>
        </w:rPr>
        <w:br/>
      </w:r>
    </w:p>
    <w:p w14:paraId="3680FA96" w14:textId="77777777" w:rsidR="00BB6E3C" w:rsidRPr="00BB6E3C" w:rsidRDefault="00BB6E3C" w:rsidP="00BB6E3C">
      <w:pPr>
        <w:rPr>
          <w:rFonts w:ascii="Arial" w:hAnsi="Arial" w:cs="Arial"/>
        </w:rPr>
      </w:pPr>
    </w:p>
    <w:p w14:paraId="0D1A0B5C" w14:textId="3A85B444" w:rsidR="00BB6E3C" w:rsidRPr="00BB6E3C" w:rsidRDefault="00D420B7" w:rsidP="00BB6E3C">
      <w:pPr>
        <w:rPr>
          <w:rFonts w:ascii="Arial" w:hAnsi="Arial" w:cs="Arial"/>
          <w:u w:val="single"/>
        </w:rPr>
      </w:pPr>
      <w:r>
        <w:rPr>
          <w:rFonts w:ascii="Arial" w:hAnsi="Arial" w:cs="Arial"/>
          <w:u w:val="single"/>
        </w:rPr>
        <w:t>Practicalities</w:t>
      </w:r>
    </w:p>
    <w:p w14:paraId="3B328B1C" w14:textId="77777777" w:rsidR="00BB6E3C" w:rsidRPr="00BB6E3C" w:rsidRDefault="00BB6E3C" w:rsidP="00BB6E3C">
      <w:pPr>
        <w:rPr>
          <w:rFonts w:ascii="Arial" w:hAnsi="Arial" w:cs="Arial"/>
        </w:rPr>
      </w:pPr>
    </w:p>
    <w:p w14:paraId="1D0F7DFA" w14:textId="77777777" w:rsidR="00BB6E3C" w:rsidRPr="00BB6E3C" w:rsidRDefault="00BB6E3C" w:rsidP="00BB6E3C">
      <w:pPr>
        <w:rPr>
          <w:rFonts w:ascii="Arial" w:hAnsi="Arial" w:cs="Arial"/>
          <w:b/>
          <w:color w:val="0070C0"/>
        </w:rPr>
      </w:pPr>
      <w:r w:rsidRPr="00BB6E3C">
        <w:rPr>
          <w:rFonts w:ascii="Arial" w:hAnsi="Arial" w:cs="Arial"/>
          <w:b/>
          <w:color w:val="0070C0"/>
          <w:u w:val="single"/>
        </w:rPr>
        <w:t>UNIFORM</w:t>
      </w:r>
      <w:r w:rsidRPr="00BB6E3C">
        <w:rPr>
          <w:rFonts w:ascii="Arial" w:hAnsi="Arial" w:cs="Arial"/>
          <w:b/>
          <w:color w:val="0070C0"/>
        </w:rPr>
        <w:t>:</w:t>
      </w:r>
    </w:p>
    <w:p w14:paraId="76609A43" w14:textId="77777777" w:rsidR="00BB6E3C" w:rsidRPr="00BB6E3C" w:rsidRDefault="00BB6E3C" w:rsidP="00BB6E3C">
      <w:pPr>
        <w:rPr>
          <w:rFonts w:ascii="Arial" w:hAnsi="Arial" w:cs="Arial"/>
        </w:rPr>
      </w:pPr>
    </w:p>
    <w:p w14:paraId="730AF040" w14:textId="77777777" w:rsidR="00BB6E3C" w:rsidRPr="00BB6E3C" w:rsidRDefault="00BB6E3C" w:rsidP="00BB6E3C">
      <w:pPr>
        <w:rPr>
          <w:rFonts w:ascii="Arial" w:hAnsi="Arial" w:cs="Arial"/>
        </w:rPr>
      </w:pPr>
      <w:r w:rsidRPr="00BB6E3C">
        <w:rPr>
          <w:rFonts w:ascii="Arial" w:hAnsi="Arial" w:cs="Arial"/>
        </w:rPr>
        <w:t>Children are not required to wear school uniform or school shoes, unless they wish to do so. WHY?</w:t>
      </w:r>
    </w:p>
    <w:p w14:paraId="05AFC775" w14:textId="77777777" w:rsidR="00BB6E3C" w:rsidRPr="00BB6E3C" w:rsidRDefault="00BB6E3C" w:rsidP="00BB6E3C">
      <w:pPr>
        <w:pStyle w:val="ListParagraph"/>
        <w:numPr>
          <w:ilvl w:val="0"/>
          <w:numId w:val="6"/>
        </w:numPr>
        <w:spacing w:after="0" w:line="240" w:lineRule="auto"/>
        <w:rPr>
          <w:rFonts w:ascii="Arial" w:hAnsi="Arial" w:cs="Arial"/>
          <w:sz w:val="24"/>
          <w:szCs w:val="24"/>
        </w:rPr>
      </w:pPr>
      <w:r w:rsidRPr="00BB6E3C">
        <w:rPr>
          <w:rFonts w:ascii="Arial" w:hAnsi="Arial" w:cs="Arial"/>
          <w:sz w:val="24"/>
          <w:szCs w:val="24"/>
        </w:rPr>
        <w:t xml:space="preserve">We recognise that children are likely to have grown since March and buying uniform at this time is very difficult. </w:t>
      </w:r>
    </w:p>
    <w:p w14:paraId="43837EE3" w14:textId="77777777" w:rsidR="00BB6E3C" w:rsidRPr="00BB6E3C" w:rsidRDefault="00BB6E3C" w:rsidP="00BB6E3C">
      <w:pPr>
        <w:pStyle w:val="ListParagraph"/>
        <w:numPr>
          <w:ilvl w:val="0"/>
          <w:numId w:val="6"/>
        </w:numPr>
        <w:spacing w:after="0" w:line="240" w:lineRule="auto"/>
        <w:rPr>
          <w:rFonts w:ascii="Arial" w:hAnsi="Arial" w:cs="Arial"/>
          <w:sz w:val="24"/>
          <w:szCs w:val="24"/>
        </w:rPr>
      </w:pPr>
      <w:r w:rsidRPr="00BB6E3C">
        <w:rPr>
          <w:rFonts w:ascii="Arial" w:hAnsi="Arial" w:cs="Arial"/>
          <w:sz w:val="24"/>
          <w:szCs w:val="24"/>
        </w:rPr>
        <w:t xml:space="preserve">We expect children to wear a </w:t>
      </w:r>
      <w:r w:rsidRPr="00BB6E3C">
        <w:rPr>
          <w:rFonts w:ascii="Arial" w:hAnsi="Arial" w:cs="Arial"/>
          <w:b/>
          <w:sz w:val="24"/>
          <w:szCs w:val="24"/>
        </w:rPr>
        <w:t>fresh set of clothes</w:t>
      </w:r>
      <w:r w:rsidRPr="00BB6E3C">
        <w:rPr>
          <w:rFonts w:ascii="Arial" w:hAnsi="Arial" w:cs="Arial"/>
          <w:sz w:val="24"/>
          <w:szCs w:val="24"/>
        </w:rPr>
        <w:t xml:space="preserve"> EVERY DAY. This is part of our risk assessment and all staff in school will also adhere to this policy. </w:t>
      </w:r>
    </w:p>
    <w:p w14:paraId="26A7AAD3" w14:textId="77777777" w:rsidR="00BB6E3C" w:rsidRPr="00BB6E3C" w:rsidRDefault="00BB6E3C" w:rsidP="00BB6E3C">
      <w:pPr>
        <w:pStyle w:val="ListParagraph"/>
        <w:rPr>
          <w:rFonts w:ascii="Arial" w:hAnsi="Arial" w:cs="Arial"/>
          <w:sz w:val="24"/>
          <w:szCs w:val="24"/>
        </w:rPr>
      </w:pPr>
    </w:p>
    <w:p w14:paraId="09512AC3" w14:textId="77777777" w:rsidR="00BB6E3C" w:rsidRPr="00BB6E3C" w:rsidRDefault="00BB6E3C" w:rsidP="00BB6E3C">
      <w:pPr>
        <w:rPr>
          <w:rFonts w:ascii="Arial" w:hAnsi="Arial" w:cs="Arial"/>
        </w:rPr>
      </w:pPr>
      <w:r w:rsidRPr="00BB6E3C">
        <w:rPr>
          <w:rFonts w:ascii="Arial" w:hAnsi="Arial" w:cs="Arial"/>
        </w:rPr>
        <w:t xml:space="preserve">We would please ask that children wear clothes appropriate to carry out a variety of tasks during the day. There is likely to be an element of PE or outdoor play during each day. Children need to be dressed for this.  Trainers would be advisable. Open toe sandals should be avoided. </w:t>
      </w:r>
    </w:p>
    <w:p w14:paraId="09E2209B" w14:textId="77777777" w:rsidR="00BB6E3C" w:rsidRPr="00BB6E3C" w:rsidRDefault="00BB6E3C" w:rsidP="00BB6E3C">
      <w:pPr>
        <w:rPr>
          <w:rFonts w:ascii="Arial" w:hAnsi="Arial" w:cs="Arial"/>
        </w:rPr>
      </w:pPr>
    </w:p>
    <w:p w14:paraId="4309A2C4" w14:textId="77777777" w:rsidR="00BB6E3C" w:rsidRPr="00BB6E3C" w:rsidRDefault="00BB6E3C" w:rsidP="00BB6E3C">
      <w:pPr>
        <w:rPr>
          <w:rFonts w:ascii="Arial" w:hAnsi="Arial" w:cs="Arial"/>
          <w:b/>
          <w:color w:val="0070C0"/>
        </w:rPr>
      </w:pPr>
      <w:r w:rsidRPr="00BB6E3C">
        <w:rPr>
          <w:rFonts w:ascii="Arial" w:hAnsi="Arial" w:cs="Arial"/>
          <w:b/>
          <w:color w:val="0070C0"/>
          <w:u w:val="single"/>
        </w:rPr>
        <w:t>LUNCH</w:t>
      </w:r>
      <w:r w:rsidRPr="00BB6E3C">
        <w:rPr>
          <w:rFonts w:ascii="Arial" w:hAnsi="Arial" w:cs="Arial"/>
          <w:b/>
          <w:color w:val="0070C0"/>
        </w:rPr>
        <w:t>:</w:t>
      </w:r>
    </w:p>
    <w:p w14:paraId="63B6057A" w14:textId="77777777" w:rsidR="00BB6E3C" w:rsidRPr="00BB6E3C" w:rsidRDefault="00BB6E3C" w:rsidP="00BB6E3C">
      <w:pPr>
        <w:rPr>
          <w:rFonts w:ascii="Arial" w:hAnsi="Arial" w:cs="Arial"/>
        </w:rPr>
      </w:pPr>
      <w:r w:rsidRPr="00BB6E3C">
        <w:rPr>
          <w:rFonts w:ascii="Arial" w:hAnsi="Arial" w:cs="Arial"/>
        </w:rPr>
        <w:t>Children will require a packed lunch unless they are eligible for Infant School Meals (Reception, Year 1 and any Key Worker children in Year 2) and Free School Meals: these children will receive a packed lunch from our meals provider.</w:t>
      </w:r>
    </w:p>
    <w:p w14:paraId="58FD1613" w14:textId="77777777" w:rsidR="00BB6E3C" w:rsidRPr="00BB6E3C" w:rsidRDefault="00BB6E3C" w:rsidP="00BB6E3C">
      <w:pPr>
        <w:rPr>
          <w:rFonts w:ascii="Arial" w:hAnsi="Arial" w:cs="Arial"/>
        </w:rPr>
      </w:pPr>
    </w:p>
    <w:p w14:paraId="0044C14E" w14:textId="77777777" w:rsidR="00BB6E3C" w:rsidRPr="00BB6E3C" w:rsidRDefault="00BB6E3C" w:rsidP="00BB6E3C">
      <w:pPr>
        <w:rPr>
          <w:rFonts w:ascii="Arial" w:hAnsi="Arial" w:cs="Arial"/>
        </w:rPr>
      </w:pPr>
      <w:r w:rsidRPr="00BB6E3C">
        <w:rPr>
          <w:rFonts w:ascii="Arial" w:hAnsi="Arial" w:cs="Arial"/>
        </w:rPr>
        <w:t xml:space="preserve">Children in Year Six or those in our Key Worker group (years3-5) will be required to bring their own packed lunch. As part of our risk assessment we are asking parents to provide lunch in a </w:t>
      </w:r>
      <w:r w:rsidRPr="00BB6E3C">
        <w:rPr>
          <w:rFonts w:ascii="Arial" w:hAnsi="Arial" w:cs="Arial"/>
          <w:b/>
          <w:u w:val="single"/>
        </w:rPr>
        <w:t>disposable bag</w:t>
      </w:r>
      <w:r w:rsidRPr="00BB6E3C">
        <w:rPr>
          <w:rFonts w:ascii="Arial" w:hAnsi="Arial" w:cs="Arial"/>
        </w:rPr>
        <w:t xml:space="preserve">. This will further reduce items coming in and out of school. </w:t>
      </w:r>
    </w:p>
    <w:p w14:paraId="68B87E1D" w14:textId="77777777" w:rsidR="00BB6E3C" w:rsidRPr="00BB6E3C" w:rsidRDefault="00BB6E3C" w:rsidP="00BB6E3C">
      <w:pPr>
        <w:rPr>
          <w:rFonts w:ascii="Arial" w:hAnsi="Arial" w:cs="Arial"/>
        </w:rPr>
      </w:pPr>
    </w:p>
    <w:p w14:paraId="08CB01E5" w14:textId="77777777" w:rsidR="00BB6E3C" w:rsidRPr="00BB6E3C" w:rsidRDefault="00BB6E3C" w:rsidP="00BB6E3C">
      <w:pPr>
        <w:rPr>
          <w:rFonts w:ascii="Arial" w:hAnsi="Arial" w:cs="Arial"/>
        </w:rPr>
      </w:pPr>
    </w:p>
    <w:p w14:paraId="6F146A82" w14:textId="77777777" w:rsidR="00BB6E3C" w:rsidRPr="00BB6E3C" w:rsidRDefault="00BB6E3C" w:rsidP="00BB6E3C">
      <w:pPr>
        <w:rPr>
          <w:rFonts w:ascii="Arial" w:hAnsi="Arial" w:cs="Arial"/>
          <w:b/>
          <w:color w:val="0070C0"/>
        </w:rPr>
      </w:pPr>
      <w:r w:rsidRPr="00BB6E3C">
        <w:rPr>
          <w:rFonts w:ascii="Arial" w:hAnsi="Arial" w:cs="Arial"/>
          <w:b/>
          <w:color w:val="0070C0"/>
          <w:u w:val="single"/>
        </w:rPr>
        <w:t>DRINKS</w:t>
      </w:r>
      <w:r w:rsidRPr="00BB6E3C">
        <w:rPr>
          <w:rFonts w:ascii="Arial" w:hAnsi="Arial" w:cs="Arial"/>
          <w:b/>
          <w:color w:val="0070C0"/>
        </w:rPr>
        <w:t>:</w:t>
      </w:r>
    </w:p>
    <w:p w14:paraId="7D46DF87" w14:textId="77777777" w:rsidR="00BB6E3C" w:rsidRPr="00BB6E3C" w:rsidRDefault="00BB6E3C" w:rsidP="00BB6E3C">
      <w:pPr>
        <w:rPr>
          <w:rFonts w:ascii="Arial" w:hAnsi="Arial" w:cs="Arial"/>
        </w:rPr>
      </w:pPr>
      <w:r w:rsidRPr="00BB6E3C">
        <w:rPr>
          <w:rFonts w:ascii="Arial" w:hAnsi="Arial" w:cs="Arial"/>
        </w:rPr>
        <w:t xml:space="preserve">Children </w:t>
      </w:r>
      <w:r w:rsidRPr="00BB6E3C">
        <w:rPr>
          <w:rFonts w:ascii="Arial" w:hAnsi="Arial" w:cs="Arial"/>
          <w:b/>
        </w:rPr>
        <w:t>MUST</w:t>
      </w:r>
      <w:r w:rsidRPr="00BB6E3C">
        <w:rPr>
          <w:rFonts w:ascii="Arial" w:hAnsi="Arial" w:cs="Arial"/>
        </w:rPr>
        <w:t xml:space="preserve"> bring a named water bottle to school. This bottle will be sent home daily for washing and is the only item that will make the transition between home and school.  </w:t>
      </w:r>
    </w:p>
    <w:p w14:paraId="22FA4A3C" w14:textId="77777777" w:rsidR="00BB6E3C" w:rsidRPr="00BB6E3C" w:rsidRDefault="00BB6E3C" w:rsidP="00BB6E3C">
      <w:pPr>
        <w:rPr>
          <w:rFonts w:ascii="Arial" w:hAnsi="Arial" w:cs="Arial"/>
        </w:rPr>
      </w:pPr>
    </w:p>
    <w:p w14:paraId="76FEB3F0" w14:textId="77777777" w:rsidR="00BB6E3C" w:rsidRPr="00BB6E3C" w:rsidRDefault="00BB6E3C" w:rsidP="00BB6E3C">
      <w:pPr>
        <w:rPr>
          <w:rFonts w:ascii="Arial" w:hAnsi="Arial" w:cs="Arial"/>
          <w:b/>
          <w:color w:val="0070C0"/>
        </w:rPr>
      </w:pPr>
      <w:r w:rsidRPr="00BB6E3C">
        <w:rPr>
          <w:rFonts w:ascii="Arial" w:hAnsi="Arial" w:cs="Arial"/>
          <w:b/>
          <w:color w:val="0070C0"/>
          <w:u w:val="single"/>
        </w:rPr>
        <w:t>SCHOOL BAGS and PENCIL CASES</w:t>
      </w:r>
      <w:r w:rsidRPr="00BB6E3C">
        <w:rPr>
          <w:rFonts w:ascii="Arial" w:hAnsi="Arial" w:cs="Arial"/>
          <w:b/>
          <w:color w:val="0070C0"/>
        </w:rPr>
        <w:t>:</w:t>
      </w:r>
    </w:p>
    <w:p w14:paraId="2449FDB8" w14:textId="77777777" w:rsidR="00BB6E3C" w:rsidRPr="00BB6E3C" w:rsidRDefault="00BB6E3C" w:rsidP="00BB6E3C">
      <w:pPr>
        <w:rPr>
          <w:rFonts w:ascii="Arial" w:hAnsi="Arial" w:cs="Arial"/>
        </w:rPr>
      </w:pPr>
      <w:r w:rsidRPr="00BB6E3C">
        <w:rPr>
          <w:rFonts w:ascii="Arial" w:hAnsi="Arial" w:cs="Arial"/>
        </w:rPr>
        <w:t xml:space="preserve">During this time we are asking that children </w:t>
      </w:r>
      <w:r w:rsidRPr="00BB6E3C">
        <w:rPr>
          <w:rFonts w:ascii="Arial" w:hAnsi="Arial" w:cs="Arial"/>
          <w:b/>
        </w:rPr>
        <w:t>DO NOT</w:t>
      </w:r>
      <w:r w:rsidRPr="00BB6E3C">
        <w:rPr>
          <w:rFonts w:ascii="Arial" w:hAnsi="Arial" w:cs="Arial"/>
        </w:rPr>
        <w:t xml:space="preserve"> bring a bag with them to school. They </w:t>
      </w:r>
      <w:r w:rsidRPr="00BB6E3C">
        <w:rPr>
          <w:rFonts w:ascii="Arial" w:hAnsi="Arial" w:cs="Arial"/>
          <w:b/>
        </w:rPr>
        <w:t>SHOULD NOT</w:t>
      </w:r>
      <w:r w:rsidRPr="00BB6E3C">
        <w:rPr>
          <w:rFonts w:ascii="Arial" w:hAnsi="Arial" w:cs="Arial"/>
        </w:rPr>
        <w:t xml:space="preserve"> bring a pencil case. All materials will be provided by school. This avoids items from home coming into school and then any germs from school travelling home on items that are not easy to wash. Lockers have been deep cleaned and will be unavailable during this time. </w:t>
      </w:r>
    </w:p>
    <w:p w14:paraId="45973550" w14:textId="77777777" w:rsidR="00BB6E3C" w:rsidRPr="00BB6E3C" w:rsidRDefault="00BB6E3C" w:rsidP="00BB6E3C">
      <w:pPr>
        <w:rPr>
          <w:rFonts w:ascii="Arial" w:hAnsi="Arial" w:cs="Arial"/>
        </w:rPr>
      </w:pPr>
    </w:p>
    <w:p w14:paraId="54E5241D" w14:textId="77777777" w:rsidR="00BB6E3C" w:rsidRPr="00BB6E3C" w:rsidRDefault="00BB6E3C" w:rsidP="00BB6E3C">
      <w:pPr>
        <w:rPr>
          <w:rFonts w:ascii="Arial" w:hAnsi="Arial" w:cs="Arial"/>
          <w:b/>
          <w:color w:val="0070C0"/>
        </w:rPr>
      </w:pPr>
      <w:r w:rsidRPr="00BB6E3C">
        <w:rPr>
          <w:rFonts w:ascii="Arial" w:hAnsi="Arial" w:cs="Arial"/>
          <w:b/>
          <w:color w:val="0070C0"/>
          <w:u w:val="single"/>
        </w:rPr>
        <w:t>SUN HATS and SUNCREAM</w:t>
      </w:r>
      <w:r w:rsidRPr="00BB6E3C">
        <w:rPr>
          <w:rFonts w:ascii="Arial" w:hAnsi="Arial" w:cs="Arial"/>
          <w:b/>
          <w:color w:val="0070C0"/>
        </w:rPr>
        <w:t>:</w:t>
      </w:r>
    </w:p>
    <w:p w14:paraId="75A75582" w14:textId="36616241" w:rsidR="00BB6E3C" w:rsidRPr="00BB6E3C" w:rsidRDefault="00BB6E3C" w:rsidP="00BB6E3C">
      <w:pPr>
        <w:rPr>
          <w:rFonts w:ascii="Arial" w:hAnsi="Arial" w:cs="Arial"/>
        </w:rPr>
      </w:pPr>
      <w:r w:rsidRPr="00BB6E3C">
        <w:rPr>
          <w:rFonts w:ascii="Arial" w:hAnsi="Arial" w:cs="Arial"/>
        </w:rPr>
        <w:t xml:space="preserve">There will (hopefully) be days when sun hats and sun cream are needed. Children should come to school wearing their hat (as they will not have a bag to keep this in). Sun cream should be applied prior to the children coming into school. We are unable to apply sun cream to children in school. </w:t>
      </w:r>
    </w:p>
    <w:p w14:paraId="2F88486D" w14:textId="77777777" w:rsidR="00BB6E3C" w:rsidRPr="00BB6E3C" w:rsidRDefault="00BB6E3C" w:rsidP="00BB6E3C">
      <w:pPr>
        <w:rPr>
          <w:rFonts w:ascii="Arial" w:hAnsi="Arial" w:cs="Arial"/>
        </w:rPr>
      </w:pPr>
    </w:p>
    <w:p w14:paraId="1A4F3C2A" w14:textId="77777777" w:rsidR="00BB6E3C" w:rsidRPr="00BB6E3C" w:rsidRDefault="00BB6E3C" w:rsidP="00BB6E3C">
      <w:pPr>
        <w:rPr>
          <w:rFonts w:ascii="Arial" w:hAnsi="Arial" w:cs="Arial"/>
          <w:b/>
          <w:color w:val="0070C0"/>
        </w:rPr>
      </w:pPr>
      <w:r w:rsidRPr="00BB6E3C">
        <w:rPr>
          <w:rFonts w:ascii="Arial" w:hAnsi="Arial" w:cs="Arial"/>
          <w:b/>
          <w:color w:val="0070C0"/>
          <w:u w:val="single"/>
        </w:rPr>
        <w:t>READING BOOKS</w:t>
      </w:r>
      <w:r w:rsidRPr="00BB6E3C">
        <w:rPr>
          <w:rFonts w:ascii="Arial" w:hAnsi="Arial" w:cs="Arial"/>
          <w:b/>
          <w:color w:val="0070C0"/>
        </w:rPr>
        <w:t>:</w:t>
      </w:r>
    </w:p>
    <w:p w14:paraId="6CC3E46E" w14:textId="081E9B11" w:rsidR="00BB6E3C" w:rsidRPr="00BB6E3C" w:rsidRDefault="00BB6E3C" w:rsidP="00BB6E3C">
      <w:pPr>
        <w:rPr>
          <w:rFonts w:ascii="Arial" w:hAnsi="Arial" w:cs="Arial"/>
        </w:rPr>
      </w:pPr>
      <w:r w:rsidRPr="00BB6E3C">
        <w:rPr>
          <w:rFonts w:ascii="Arial" w:hAnsi="Arial" w:cs="Arial"/>
        </w:rPr>
        <w:t xml:space="preserve">Children will be able to select a new reading book in school. Unfortunately this book cannot come home. It will stay with each child on their desk until the children have completed it. Books will then go into quarantine before being returned to the book shelf. All books that children choose on Monday have been in quarantine since closure in March and are safe for the children to handle. </w:t>
      </w:r>
      <w:r w:rsidRPr="00BB6E3C">
        <w:rPr>
          <w:rFonts w:ascii="Arial" w:hAnsi="Arial" w:cs="Arial"/>
        </w:rPr>
        <w:br/>
      </w:r>
      <w:r w:rsidRPr="00BB6E3C">
        <w:rPr>
          <w:rFonts w:ascii="Arial" w:hAnsi="Arial" w:cs="Arial"/>
        </w:rPr>
        <w:br/>
      </w:r>
      <w:r w:rsidRPr="00BB6E3C">
        <w:rPr>
          <w:rFonts w:ascii="Arial" w:hAnsi="Arial" w:cs="Arial"/>
          <w:b/>
          <w:color w:val="0070C0"/>
          <w:u w:val="single"/>
        </w:rPr>
        <w:lastRenderedPageBreak/>
        <w:t>ATTENDANCE</w:t>
      </w:r>
      <w:proofErr w:type="gramStart"/>
      <w:r w:rsidRPr="00BB6E3C">
        <w:rPr>
          <w:rFonts w:ascii="Arial" w:hAnsi="Arial" w:cs="Arial"/>
          <w:b/>
          <w:color w:val="0070C0"/>
        </w:rPr>
        <w:t>:</w:t>
      </w:r>
      <w:proofErr w:type="gramEnd"/>
      <w:r w:rsidRPr="00BB6E3C">
        <w:rPr>
          <w:rFonts w:ascii="Arial" w:hAnsi="Arial" w:cs="Arial"/>
        </w:rPr>
        <w:br/>
        <w:t>We will not be prioritising attendance and tracking of this has stopped for this year. All parents must abide by the clear instructions around reporting absences. The school office will be manned daily for you to ring in your child’s absence. If we are expecting your child to attend school</w:t>
      </w:r>
      <w:r w:rsidR="0002028A">
        <w:rPr>
          <w:rFonts w:ascii="Arial" w:hAnsi="Arial" w:cs="Arial"/>
        </w:rPr>
        <w:t>,</w:t>
      </w:r>
      <w:r w:rsidRPr="00BB6E3C">
        <w:rPr>
          <w:rFonts w:ascii="Arial" w:hAnsi="Arial" w:cs="Arial"/>
        </w:rPr>
        <w:t xml:space="preserve"> then we will call you if they don’t turn up. Please let us know ahead of time if you are not planning to send your child on a particular day (this mainly applies to our Key Worker children who will only be attending if a parent is at work). </w:t>
      </w:r>
    </w:p>
    <w:p w14:paraId="321F539C" w14:textId="77777777" w:rsidR="00BB6E3C" w:rsidRPr="00BB6E3C" w:rsidRDefault="00BB6E3C" w:rsidP="00BB6E3C">
      <w:pPr>
        <w:rPr>
          <w:rFonts w:ascii="Arial" w:hAnsi="Arial" w:cs="Arial"/>
        </w:rPr>
      </w:pPr>
    </w:p>
    <w:p w14:paraId="76D7670D" w14:textId="77777777" w:rsidR="00BB6E3C" w:rsidRPr="00BB6E3C" w:rsidRDefault="00BB6E3C" w:rsidP="00BB6E3C">
      <w:pPr>
        <w:rPr>
          <w:rFonts w:ascii="Arial" w:hAnsi="Arial" w:cs="Arial"/>
        </w:rPr>
      </w:pPr>
      <w:r w:rsidRPr="00BB6E3C">
        <w:rPr>
          <w:rFonts w:ascii="Arial" w:hAnsi="Arial" w:cs="Arial"/>
        </w:rPr>
        <w:t xml:space="preserve">If your child becomes ill with any symptom linked to COVID-19 it is </w:t>
      </w:r>
      <w:r w:rsidRPr="00BB6E3C">
        <w:rPr>
          <w:rFonts w:ascii="Arial" w:hAnsi="Arial" w:cs="Arial"/>
          <w:b/>
        </w:rPr>
        <w:t>VITAL</w:t>
      </w:r>
      <w:r w:rsidRPr="00BB6E3C">
        <w:rPr>
          <w:rFonts w:ascii="Arial" w:hAnsi="Arial" w:cs="Arial"/>
        </w:rPr>
        <w:t xml:space="preserve"> that you let the school know as soon as physically possible. The wider implications of this will then be addressed by the school in accordance to the advice given by Public Health England. </w:t>
      </w:r>
    </w:p>
    <w:p w14:paraId="409966B1" w14:textId="77777777" w:rsidR="00BB6E3C" w:rsidRPr="00BB6E3C" w:rsidRDefault="00BB6E3C" w:rsidP="00BB6E3C">
      <w:pPr>
        <w:rPr>
          <w:rFonts w:ascii="Arial" w:hAnsi="Arial" w:cs="Arial"/>
        </w:rPr>
      </w:pPr>
    </w:p>
    <w:p w14:paraId="58056FA3" w14:textId="77777777" w:rsidR="00BB6E3C" w:rsidRPr="00BB6E3C" w:rsidRDefault="00BB6E3C" w:rsidP="00BB6E3C">
      <w:pPr>
        <w:rPr>
          <w:rFonts w:ascii="Arial" w:hAnsi="Arial" w:cs="Arial"/>
          <w:b/>
          <w:color w:val="0070C0"/>
          <w:u w:val="single"/>
        </w:rPr>
      </w:pPr>
      <w:r w:rsidRPr="00BB6E3C">
        <w:rPr>
          <w:rFonts w:ascii="Arial" w:hAnsi="Arial" w:cs="Arial"/>
          <w:b/>
          <w:color w:val="0070C0"/>
          <w:u w:val="single"/>
        </w:rPr>
        <w:t>EARLY BIRDS/AFTER SCHOOLCLUB:</w:t>
      </w:r>
    </w:p>
    <w:p w14:paraId="6398AA29" w14:textId="77777777" w:rsidR="00BB6E3C" w:rsidRPr="00BB6E3C" w:rsidRDefault="00BB6E3C" w:rsidP="00BB6E3C">
      <w:pPr>
        <w:rPr>
          <w:rFonts w:ascii="Arial" w:hAnsi="Arial" w:cs="Arial"/>
        </w:rPr>
      </w:pPr>
      <w:r w:rsidRPr="00BB6E3C">
        <w:rPr>
          <w:rFonts w:ascii="Arial" w:hAnsi="Arial" w:cs="Arial"/>
        </w:rPr>
        <w:t xml:space="preserve">Due to the risk of mixing pods of children we are unable to offer this service at this time. We apologise for any inconvenience this may cause. This decision has been made for the safety of your child and the staff in school. </w:t>
      </w:r>
      <w:r w:rsidRPr="00BB6E3C">
        <w:rPr>
          <w:rFonts w:ascii="Arial" w:hAnsi="Arial" w:cs="Arial"/>
        </w:rPr>
        <w:br/>
      </w:r>
    </w:p>
    <w:p w14:paraId="72C4E0F3" w14:textId="77777777" w:rsidR="00BB6E3C" w:rsidRPr="00BB6E3C" w:rsidRDefault="00BB6E3C" w:rsidP="00BB6E3C">
      <w:pPr>
        <w:rPr>
          <w:rFonts w:ascii="Arial" w:hAnsi="Arial" w:cs="Arial"/>
        </w:rPr>
      </w:pPr>
    </w:p>
    <w:p w14:paraId="05F6C65D" w14:textId="77777777" w:rsidR="00BB6E3C" w:rsidRPr="00BB6E3C" w:rsidRDefault="00BB6E3C" w:rsidP="00BB6E3C">
      <w:pPr>
        <w:rPr>
          <w:rFonts w:ascii="Arial" w:hAnsi="Arial" w:cs="Arial"/>
          <w:b/>
          <w:color w:val="FF0000"/>
          <w:u w:val="single"/>
        </w:rPr>
      </w:pPr>
      <w:r w:rsidRPr="00BB6E3C">
        <w:rPr>
          <w:rFonts w:ascii="Arial" w:hAnsi="Arial" w:cs="Arial"/>
          <w:b/>
          <w:color w:val="FF0000"/>
          <w:u w:val="single"/>
        </w:rPr>
        <w:t>DETAILS OF PODS INCLUDING TIMINGS AND ACCESS ARRANGEMENTS:</w:t>
      </w:r>
    </w:p>
    <w:p w14:paraId="67248977" w14:textId="77777777" w:rsidR="00BB6E3C" w:rsidRPr="00BB6E3C" w:rsidRDefault="00BB6E3C" w:rsidP="00BB6E3C">
      <w:pPr>
        <w:rPr>
          <w:rFonts w:ascii="Arial" w:hAnsi="Arial" w:cs="Arial"/>
        </w:rPr>
      </w:pPr>
    </w:p>
    <w:p w14:paraId="7FBA9675" w14:textId="77777777" w:rsidR="00BB6E3C" w:rsidRPr="00BB6E3C" w:rsidRDefault="00BB6E3C" w:rsidP="00BB6E3C">
      <w:pPr>
        <w:rPr>
          <w:rFonts w:ascii="Arial" w:hAnsi="Arial" w:cs="Arial"/>
          <w:b/>
        </w:rPr>
      </w:pPr>
      <w:r w:rsidRPr="00BB6E3C">
        <w:rPr>
          <w:rFonts w:ascii="Arial" w:hAnsi="Arial" w:cs="Arial"/>
          <w:b/>
        </w:rPr>
        <w:t>POD 1: Key Worker Group with Mrs Maddick and Mrs Green (in 3/4M)</w:t>
      </w:r>
    </w:p>
    <w:p w14:paraId="342B0CDA" w14:textId="77777777" w:rsidR="00BB6E3C" w:rsidRPr="00BB6E3C" w:rsidRDefault="00BB6E3C" w:rsidP="00BB6E3C">
      <w:pPr>
        <w:rPr>
          <w:rFonts w:ascii="Arial" w:hAnsi="Arial" w:cs="Arial"/>
        </w:rPr>
      </w:pPr>
    </w:p>
    <w:p w14:paraId="7298D4E5" w14:textId="77777777" w:rsidR="00BB6E3C" w:rsidRPr="00BB6E3C" w:rsidRDefault="00BB6E3C" w:rsidP="00BB6E3C">
      <w:pPr>
        <w:rPr>
          <w:rFonts w:ascii="Arial" w:hAnsi="Arial" w:cs="Arial"/>
        </w:rPr>
      </w:pPr>
      <w:r w:rsidRPr="00BB6E3C">
        <w:rPr>
          <w:rFonts w:ascii="Arial" w:hAnsi="Arial" w:cs="Arial"/>
          <w:b/>
          <w:color w:val="4F81BD" w:themeColor="accent1"/>
        </w:rPr>
        <w:t>Start: 8.45am</w:t>
      </w:r>
      <w:r w:rsidRPr="00BB6E3C">
        <w:rPr>
          <w:rFonts w:ascii="Arial" w:hAnsi="Arial" w:cs="Arial"/>
          <w:color w:val="4F81BD" w:themeColor="accent1"/>
        </w:rPr>
        <w:t xml:space="preserve"> </w:t>
      </w:r>
    </w:p>
    <w:p w14:paraId="6C2C3CE4" w14:textId="77777777" w:rsidR="00BB6E3C" w:rsidRPr="00BB6E3C" w:rsidRDefault="00BB6E3C" w:rsidP="00BB6E3C">
      <w:pPr>
        <w:rPr>
          <w:rFonts w:ascii="Arial" w:hAnsi="Arial" w:cs="Arial"/>
        </w:rPr>
      </w:pPr>
      <w:r w:rsidRPr="00BB6E3C">
        <w:rPr>
          <w:rFonts w:ascii="Arial" w:hAnsi="Arial" w:cs="Arial"/>
          <w:b/>
          <w:color w:val="4F81BD" w:themeColor="accent1"/>
        </w:rPr>
        <w:t>Finish: 3.15pm (or earlier as per current arrangements)</w:t>
      </w:r>
    </w:p>
    <w:p w14:paraId="7828DFA6" w14:textId="77777777" w:rsidR="00BB6E3C" w:rsidRPr="00BB6E3C" w:rsidRDefault="00BB6E3C" w:rsidP="00BB6E3C">
      <w:pPr>
        <w:rPr>
          <w:rFonts w:ascii="Arial" w:hAnsi="Arial" w:cs="Arial"/>
        </w:rPr>
      </w:pPr>
      <w:r w:rsidRPr="00BB6E3C">
        <w:rPr>
          <w:rFonts w:ascii="Arial" w:hAnsi="Arial" w:cs="Arial"/>
          <w:b/>
          <w:color w:val="4F81BD" w:themeColor="accent1"/>
        </w:rPr>
        <w:t>Access:</w:t>
      </w:r>
      <w:r w:rsidRPr="00BB6E3C">
        <w:rPr>
          <w:rFonts w:ascii="Arial" w:hAnsi="Arial" w:cs="Arial"/>
          <w:color w:val="4F81BD" w:themeColor="accent1"/>
        </w:rPr>
        <w:t xml:space="preserve"> </w:t>
      </w:r>
      <w:r w:rsidRPr="00BB6E3C">
        <w:rPr>
          <w:rFonts w:ascii="Arial" w:hAnsi="Arial" w:cs="Arial"/>
        </w:rPr>
        <w:t xml:space="preserve">Via the main school drive using the pedestrian pathway. Parents will leave children to walk down driveway independently. The path is marked with dots sprayed on the floor to indicate 2m marks. Children will be greeted at the main door by a member of staff. Children will then use the 3/4M classroom as their base.  </w:t>
      </w:r>
    </w:p>
    <w:p w14:paraId="5318E800" w14:textId="77777777" w:rsidR="00BB6E3C" w:rsidRPr="00BB6E3C" w:rsidRDefault="00BB6E3C" w:rsidP="00BB6E3C">
      <w:pPr>
        <w:rPr>
          <w:rFonts w:ascii="Arial" w:hAnsi="Arial" w:cs="Arial"/>
        </w:rPr>
      </w:pPr>
    </w:p>
    <w:p w14:paraId="7D893C36" w14:textId="77777777" w:rsidR="00BB6E3C" w:rsidRPr="00BB6E3C" w:rsidRDefault="00BB6E3C" w:rsidP="00BB6E3C">
      <w:pPr>
        <w:rPr>
          <w:rFonts w:ascii="Arial" w:hAnsi="Arial" w:cs="Arial"/>
        </w:rPr>
      </w:pPr>
      <w:r w:rsidRPr="00BB6E3C">
        <w:rPr>
          <w:rFonts w:ascii="Arial" w:hAnsi="Arial" w:cs="Arial"/>
        </w:rPr>
        <w:t xml:space="preserve">At the end of the day parents enter the school via this path and will wait on the staff car park in front of the main office in the area that has been marked. If you are collecting your child/children earlier then please ring the office bell and we will collect them and bring them to you. </w:t>
      </w:r>
    </w:p>
    <w:p w14:paraId="14D7D942" w14:textId="77777777" w:rsidR="00BB6E3C" w:rsidRPr="00BB6E3C" w:rsidRDefault="00BB6E3C" w:rsidP="00BB6E3C">
      <w:pPr>
        <w:rPr>
          <w:rFonts w:ascii="Arial" w:hAnsi="Arial" w:cs="Arial"/>
        </w:rPr>
      </w:pPr>
    </w:p>
    <w:p w14:paraId="37B67359" w14:textId="192F82AB" w:rsidR="00BB6E3C" w:rsidRPr="00BB6E3C" w:rsidRDefault="00BB6E3C" w:rsidP="00BB6E3C">
      <w:pPr>
        <w:jc w:val="center"/>
        <w:rPr>
          <w:rFonts w:ascii="Arial" w:hAnsi="Arial" w:cs="Arial"/>
        </w:rPr>
      </w:pPr>
      <w:r w:rsidRPr="00BB6E3C">
        <w:rPr>
          <w:rFonts w:ascii="Arial" w:hAnsi="Arial" w:cs="Arial"/>
        </w:rPr>
        <w:t>PLEASE NOTE THAT THE STAFF CAR PARK IS NOW NOT ACCESSABLE FOR DROP OFF AND PICK UP FOR OUR KEY WORKER FAMILIES. PLEASE PARK OUTSIDE SCH</w:t>
      </w:r>
      <w:r w:rsidR="0002028A">
        <w:rPr>
          <w:rFonts w:ascii="Arial" w:hAnsi="Arial" w:cs="Arial"/>
        </w:rPr>
        <w:t>O</w:t>
      </w:r>
      <w:r w:rsidRPr="00BB6E3C">
        <w:rPr>
          <w:rFonts w:ascii="Arial" w:hAnsi="Arial" w:cs="Arial"/>
        </w:rPr>
        <w:t xml:space="preserve">OL AS PER OUR NORMAL GUIDELINES. </w:t>
      </w:r>
    </w:p>
    <w:p w14:paraId="6D73E3E9" w14:textId="77777777" w:rsidR="00BB6E3C" w:rsidRPr="00BB6E3C" w:rsidRDefault="00BB6E3C" w:rsidP="00BB6E3C">
      <w:pPr>
        <w:rPr>
          <w:rFonts w:ascii="Arial" w:hAnsi="Arial" w:cs="Arial"/>
        </w:rPr>
      </w:pPr>
    </w:p>
    <w:p w14:paraId="11FB65E5" w14:textId="77777777" w:rsidR="00BB6E3C" w:rsidRPr="00BB6E3C" w:rsidRDefault="00BB6E3C" w:rsidP="00BB6E3C">
      <w:pPr>
        <w:rPr>
          <w:rFonts w:ascii="Arial" w:hAnsi="Arial" w:cs="Arial"/>
        </w:rPr>
      </w:pPr>
    </w:p>
    <w:p w14:paraId="7480CC98" w14:textId="77777777" w:rsidR="00BB6E3C" w:rsidRPr="00BB6E3C" w:rsidRDefault="00BB6E3C" w:rsidP="00BB6E3C">
      <w:pPr>
        <w:rPr>
          <w:rFonts w:ascii="Arial" w:hAnsi="Arial" w:cs="Arial"/>
          <w:b/>
        </w:rPr>
      </w:pPr>
      <w:r w:rsidRPr="00BB6E3C">
        <w:rPr>
          <w:rFonts w:ascii="Arial" w:hAnsi="Arial" w:cs="Arial"/>
          <w:b/>
        </w:rPr>
        <w:t>POD 2: Little Conkers and Reception Children with Mrs Walton &amp; Mrs Courtney</w:t>
      </w:r>
    </w:p>
    <w:p w14:paraId="0C35CB39" w14:textId="77777777" w:rsidR="00BB6E3C" w:rsidRPr="00BB6E3C" w:rsidRDefault="00BB6E3C" w:rsidP="00BB6E3C">
      <w:pPr>
        <w:rPr>
          <w:rFonts w:ascii="Arial" w:hAnsi="Arial" w:cs="Arial"/>
        </w:rPr>
      </w:pPr>
    </w:p>
    <w:p w14:paraId="06C201AF" w14:textId="77777777" w:rsidR="00BB6E3C" w:rsidRPr="00BB6E3C" w:rsidRDefault="00BB6E3C" w:rsidP="00BB6E3C">
      <w:pPr>
        <w:rPr>
          <w:rFonts w:ascii="Arial" w:hAnsi="Arial" w:cs="Arial"/>
        </w:rPr>
      </w:pPr>
      <w:r w:rsidRPr="00BB6E3C">
        <w:rPr>
          <w:rFonts w:ascii="Arial" w:hAnsi="Arial" w:cs="Arial"/>
          <w:b/>
          <w:color w:val="4F81BD" w:themeColor="accent1"/>
        </w:rPr>
        <w:t>Start: 9am</w:t>
      </w:r>
      <w:r w:rsidRPr="00BB6E3C">
        <w:rPr>
          <w:rFonts w:ascii="Arial" w:hAnsi="Arial" w:cs="Arial"/>
          <w:color w:val="4F81BD" w:themeColor="accent1"/>
        </w:rPr>
        <w:t xml:space="preserve"> </w:t>
      </w:r>
      <w:r w:rsidRPr="00BB6E3C">
        <w:rPr>
          <w:rFonts w:ascii="Arial" w:hAnsi="Arial" w:cs="Arial"/>
        </w:rPr>
        <w:t>(gates open at 8.55am and close at 9.05am please do not be tempted to arrive early and wait down the public footpath as we cannot guarantee social distancing)</w:t>
      </w:r>
    </w:p>
    <w:p w14:paraId="5BC73DFC" w14:textId="77777777" w:rsidR="00BB6E3C" w:rsidRPr="00BB6E3C" w:rsidRDefault="00BB6E3C" w:rsidP="00BB6E3C">
      <w:pPr>
        <w:rPr>
          <w:rFonts w:ascii="Arial" w:hAnsi="Arial" w:cs="Arial"/>
        </w:rPr>
      </w:pPr>
      <w:r w:rsidRPr="00BB6E3C">
        <w:rPr>
          <w:rFonts w:ascii="Arial" w:hAnsi="Arial" w:cs="Arial"/>
          <w:b/>
          <w:color w:val="4F81BD" w:themeColor="accent1"/>
        </w:rPr>
        <w:t>Finish: 3pm (</w:t>
      </w:r>
      <w:r w:rsidRPr="00BB6E3C">
        <w:rPr>
          <w:rFonts w:ascii="Arial" w:hAnsi="Arial" w:cs="Arial"/>
        </w:rPr>
        <w:t>gates open at 2.55pm)</w:t>
      </w:r>
    </w:p>
    <w:p w14:paraId="05A1DB38" w14:textId="77777777" w:rsidR="00BB6E3C" w:rsidRPr="00BB6E3C" w:rsidRDefault="00BB6E3C" w:rsidP="00BB6E3C">
      <w:pPr>
        <w:rPr>
          <w:rFonts w:ascii="Arial" w:hAnsi="Arial" w:cs="Arial"/>
        </w:rPr>
      </w:pPr>
      <w:r w:rsidRPr="00BB6E3C">
        <w:rPr>
          <w:rFonts w:ascii="Arial" w:hAnsi="Arial" w:cs="Arial"/>
          <w:b/>
          <w:color w:val="4F81BD" w:themeColor="accent1"/>
        </w:rPr>
        <w:t>Access:</w:t>
      </w:r>
      <w:r w:rsidRPr="00BB6E3C">
        <w:rPr>
          <w:rFonts w:ascii="Arial" w:hAnsi="Arial" w:cs="Arial"/>
          <w:color w:val="4F81BD" w:themeColor="accent1"/>
        </w:rPr>
        <w:t xml:space="preserve"> </w:t>
      </w:r>
      <w:r w:rsidRPr="00BB6E3C">
        <w:rPr>
          <w:rFonts w:ascii="Arial" w:hAnsi="Arial" w:cs="Arial"/>
        </w:rPr>
        <w:t xml:space="preserve">Via the normal school gate (down passage way). Please use the ‘IN’ gate. You will be directed to send your child across the playground to a member of staff. They will then direct your child to the correct entrance. Parents should then follow the marked pathway and exit school via the ‘OUT’ gate. Please observe social distancing. To aid this we have marked the pathways with coloured dots sprayed on the floor. </w:t>
      </w:r>
    </w:p>
    <w:p w14:paraId="2D63B1B0" w14:textId="77777777" w:rsidR="00BB6E3C" w:rsidRPr="00BB6E3C" w:rsidRDefault="00BB6E3C" w:rsidP="00BB6E3C">
      <w:pPr>
        <w:rPr>
          <w:rFonts w:ascii="Arial" w:hAnsi="Arial" w:cs="Arial"/>
        </w:rPr>
      </w:pPr>
    </w:p>
    <w:p w14:paraId="64A46535" w14:textId="77777777" w:rsidR="00BB6E3C" w:rsidRPr="00BB6E3C" w:rsidRDefault="00BB6E3C" w:rsidP="00BB6E3C">
      <w:pPr>
        <w:rPr>
          <w:rFonts w:ascii="Arial" w:hAnsi="Arial" w:cs="Arial"/>
        </w:rPr>
      </w:pPr>
      <w:r w:rsidRPr="00BB6E3C">
        <w:rPr>
          <w:rFonts w:ascii="Arial" w:hAnsi="Arial" w:cs="Arial"/>
        </w:rPr>
        <w:t xml:space="preserve">At the end of the day you will be invited to stand on the large playground at a social distance. Staff will bring your child to the playground where you will be encouraged to take your child and </w:t>
      </w:r>
      <w:r w:rsidRPr="00BB6E3C">
        <w:rPr>
          <w:rFonts w:ascii="Arial" w:hAnsi="Arial" w:cs="Arial"/>
        </w:rPr>
        <w:lastRenderedPageBreak/>
        <w:t xml:space="preserve">leave the site promptly in order for the next pod of children to be safely collected. Please leave the site using the ‘OUT’ exit and the route provided. </w:t>
      </w:r>
    </w:p>
    <w:p w14:paraId="11CB8BE8" w14:textId="77777777" w:rsidR="00BB6E3C" w:rsidRPr="00BB6E3C" w:rsidRDefault="00BB6E3C" w:rsidP="00BB6E3C">
      <w:pPr>
        <w:rPr>
          <w:rFonts w:ascii="Arial" w:hAnsi="Arial" w:cs="Arial"/>
        </w:rPr>
      </w:pPr>
    </w:p>
    <w:p w14:paraId="48C2FB1A" w14:textId="77777777" w:rsidR="00BB6E3C" w:rsidRPr="00BB6E3C" w:rsidRDefault="00BB6E3C" w:rsidP="00BB6E3C">
      <w:pPr>
        <w:rPr>
          <w:rFonts w:ascii="Arial" w:hAnsi="Arial" w:cs="Arial"/>
          <w:b/>
        </w:rPr>
      </w:pPr>
      <w:r w:rsidRPr="00BB6E3C">
        <w:rPr>
          <w:rFonts w:ascii="Arial" w:hAnsi="Arial" w:cs="Arial"/>
          <w:b/>
        </w:rPr>
        <w:t>POD 3: Year One with Mrs Darling</w:t>
      </w:r>
    </w:p>
    <w:p w14:paraId="7B27FAA5" w14:textId="77777777" w:rsidR="00BB6E3C" w:rsidRPr="00BB6E3C" w:rsidRDefault="00BB6E3C" w:rsidP="00BB6E3C">
      <w:pPr>
        <w:rPr>
          <w:rFonts w:ascii="Arial" w:hAnsi="Arial" w:cs="Arial"/>
        </w:rPr>
      </w:pPr>
    </w:p>
    <w:p w14:paraId="47C782DA" w14:textId="77777777" w:rsidR="00BB6E3C" w:rsidRPr="00BB6E3C" w:rsidRDefault="00BB6E3C" w:rsidP="00BB6E3C">
      <w:pPr>
        <w:rPr>
          <w:rFonts w:ascii="Arial" w:hAnsi="Arial" w:cs="Arial"/>
        </w:rPr>
      </w:pPr>
      <w:r w:rsidRPr="00BB6E3C">
        <w:rPr>
          <w:rFonts w:ascii="Arial" w:hAnsi="Arial" w:cs="Arial"/>
          <w:b/>
          <w:color w:val="4F81BD" w:themeColor="accent1"/>
        </w:rPr>
        <w:t>Start: 9.15am</w:t>
      </w:r>
      <w:r w:rsidRPr="00BB6E3C">
        <w:rPr>
          <w:rFonts w:ascii="Arial" w:hAnsi="Arial" w:cs="Arial"/>
          <w:color w:val="4F81BD" w:themeColor="accent1"/>
        </w:rPr>
        <w:t xml:space="preserve"> </w:t>
      </w:r>
      <w:r w:rsidRPr="00BB6E3C">
        <w:rPr>
          <w:rFonts w:ascii="Arial" w:hAnsi="Arial" w:cs="Arial"/>
        </w:rPr>
        <w:t>(gates open at 9.10am and close at 9.20am please do not be tempted to arrive early and wait down the public footpath as we cannot guarantee social distancing)</w:t>
      </w:r>
    </w:p>
    <w:p w14:paraId="4BF3C939" w14:textId="77777777" w:rsidR="00BB6E3C" w:rsidRPr="00BB6E3C" w:rsidRDefault="00BB6E3C" w:rsidP="00BB6E3C">
      <w:pPr>
        <w:rPr>
          <w:rFonts w:ascii="Arial" w:hAnsi="Arial" w:cs="Arial"/>
        </w:rPr>
      </w:pPr>
      <w:r w:rsidRPr="00BB6E3C">
        <w:rPr>
          <w:rFonts w:ascii="Arial" w:hAnsi="Arial" w:cs="Arial"/>
          <w:b/>
          <w:color w:val="4F81BD" w:themeColor="accent1"/>
        </w:rPr>
        <w:t>Finish: 3.15pm (</w:t>
      </w:r>
      <w:r w:rsidRPr="00BB6E3C">
        <w:rPr>
          <w:rFonts w:ascii="Arial" w:hAnsi="Arial" w:cs="Arial"/>
        </w:rPr>
        <w:t>gates open at 3.10pm)</w:t>
      </w:r>
    </w:p>
    <w:p w14:paraId="627B7C5A" w14:textId="77777777" w:rsidR="00BB6E3C" w:rsidRPr="00BB6E3C" w:rsidRDefault="00BB6E3C" w:rsidP="00BB6E3C">
      <w:pPr>
        <w:rPr>
          <w:rFonts w:ascii="Arial" w:hAnsi="Arial" w:cs="Arial"/>
        </w:rPr>
      </w:pPr>
      <w:r w:rsidRPr="00BB6E3C">
        <w:rPr>
          <w:rFonts w:ascii="Arial" w:hAnsi="Arial" w:cs="Arial"/>
          <w:b/>
          <w:color w:val="4F81BD" w:themeColor="accent1"/>
        </w:rPr>
        <w:t>Access:</w:t>
      </w:r>
      <w:r w:rsidRPr="00BB6E3C">
        <w:rPr>
          <w:rFonts w:ascii="Arial" w:hAnsi="Arial" w:cs="Arial"/>
          <w:color w:val="4F81BD" w:themeColor="accent1"/>
        </w:rPr>
        <w:t xml:space="preserve"> </w:t>
      </w:r>
      <w:r w:rsidRPr="00BB6E3C">
        <w:rPr>
          <w:rFonts w:ascii="Arial" w:hAnsi="Arial" w:cs="Arial"/>
        </w:rPr>
        <w:t xml:space="preserve">As for POD One (Little Conkers and Reception). </w:t>
      </w:r>
    </w:p>
    <w:p w14:paraId="365E7112" w14:textId="77777777" w:rsidR="00BB6E3C" w:rsidRPr="00BB6E3C" w:rsidRDefault="00BB6E3C" w:rsidP="00BB6E3C">
      <w:pPr>
        <w:rPr>
          <w:rFonts w:ascii="Arial" w:hAnsi="Arial" w:cs="Arial"/>
        </w:rPr>
      </w:pPr>
    </w:p>
    <w:p w14:paraId="60249A5A" w14:textId="77777777" w:rsidR="00BB6E3C" w:rsidRPr="00BB6E3C" w:rsidRDefault="00BB6E3C" w:rsidP="00BB6E3C">
      <w:pPr>
        <w:rPr>
          <w:rFonts w:ascii="Arial" w:hAnsi="Arial" w:cs="Arial"/>
          <w:b/>
        </w:rPr>
      </w:pPr>
      <w:r w:rsidRPr="00BB6E3C">
        <w:rPr>
          <w:rFonts w:ascii="Arial" w:hAnsi="Arial" w:cs="Arial"/>
          <w:b/>
        </w:rPr>
        <w:t>POD 4: Year Six ‘Group A’ with Mrs Rutter (in 5/6R classroom)</w:t>
      </w:r>
    </w:p>
    <w:p w14:paraId="77424E3A" w14:textId="77777777" w:rsidR="00BB6E3C" w:rsidRPr="00BB6E3C" w:rsidRDefault="00BB6E3C" w:rsidP="00BB6E3C">
      <w:pPr>
        <w:rPr>
          <w:rFonts w:ascii="Arial" w:hAnsi="Arial" w:cs="Arial"/>
        </w:rPr>
      </w:pPr>
    </w:p>
    <w:p w14:paraId="45BFF79D" w14:textId="77777777" w:rsidR="00BB6E3C" w:rsidRPr="00BB6E3C" w:rsidRDefault="00BB6E3C" w:rsidP="00BB6E3C">
      <w:pPr>
        <w:rPr>
          <w:rFonts w:ascii="Arial" w:hAnsi="Arial" w:cs="Arial"/>
        </w:rPr>
      </w:pPr>
      <w:r w:rsidRPr="00BB6E3C">
        <w:rPr>
          <w:rFonts w:ascii="Arial" w:hAnsi="Arial" w:cs="Arial"/>
          <w:b/>
          <w:color w:val="4F81BD" w:themeColor="accent1"/>
        </w:rPr>
        <w:t>Start: 9am</w:t>
      </w:r>
      <w:r w:rsidRPr="00BB6E3C">
        <w:rPr>
          <w:rFonts w:ascii="Arial" w:hAnsi="Arial" w:cs="Arial"/>
          <w:color w:val="4F81BD" w:themeColor="accent1"/>
        </w:rPr>
        <w:t xml:space="preserve"> </w:t>
      </w:r>
    </w:p>
    <w:p w14:paraId="708B1547" w14:textId="77777777" w:rsidR="00BB6E3C" w:rsidRPr="00BB6E3C" w:rsidRDefault="00BB6E3C" w:rsidP="00BB6E3C">
      <w:pPr>
        <w:rPr>
          <w:rFonts w:ascii="Arial" w:hAnsi="Arial" w:cs="Arial"/>
        </w:rPr>
      </w:pPr>
      <w:r w:rsidRPr="00BB6E3C">
        <w:rPr>
          <w:rFonts w:ascii="Arial" w:hAnsi="Arial" w:cs="Arial"/>
          <w:b/>
          <w:color w:val="4F81BD" w:themeColor="accent1"/>
        </w:rPr>
        <w:t xml:space="preserve">Finish: 2.45pm </w:t>
      </w:r>
    </w:p>
    <w:p w14:paraId="22BC3D6E" w14:textId="77777777" w:rsidR="00BB6E3C" w:rsidRPr="00BB6E3C" w:rsidRDefault="00BB6E3C" w:rsidP="00BB6E3C">
      <w:pPr>
        <w:rPr>
          <w:rFonts w:ascii="Arial" w:hAnsi="Arial" w:cs="Arial"/>
        </w:rPr>
      </w:pPr>
      <w:r w:rsidRPr="00BB6E3C">
        <w:rPr>
          <w:rFonts w:ascii="Arial" w:hAnsi="Arial" w:cs="Arial"/>
          <w:b/>
          <w:color w:val="4F81BD" w:themeColor="accent1"/>
        </w:rPr>
        <w:t>Access:</w:t>
      </w:r>
      <w:r w:rsidRPr="00BB6E3C">
        <w:rPr>
          <w:rFonts w:ascii="Arial" w:hAnsi="Arial" w:cs="Arial"/>
          <w:color w:val="4F81BD" w:themeColor="accent1"/>
        </w:rPr>
        <w:t xml:space="preserve"> </w:t>
      </w:r>
      <w:r w:rsidRPr="00BB6E3C">
        <w:rPr>
          <w:rFonts w:ascii="Arial" w:hAnsi="Arial" w:cs="Arial"/>
        </w:rPr>
        <w:t xml:space="preserve">Via the main school drive using the pedestrian pathway. Parents will leave children to walk down the pathway independently. The path is marked with dots sprayed on the floor to indicate 2m marks. If children are required to line up they must use these markers. Children will enter via the side field gate and walk round to the main door leading to the corridor by the art studio (a member of staff will direct). Children in this group will be based in 5/6R. </w:t>
      </w:r>
    </w:p>
    <w:p w14:paraId="2A8D6986" w14:textId="77777777" w:rsidR="00BB6E3C" w:rsidRPr="00BB6E3C" w:rsidRDefault="00BB6E3C" w:rsidP="00BB6E3C">
      <w:pPr>
        <w:rPr>
          <w:rFonts w:ascii="Arial" w:hAnsi="Arial" w:cs="Arial"/>
        </w:rPr>
      </w:pPr>
    </w:p>
    <w:p w14:paraId="0E15F4E0" w14:textId="304B3C65" w:rsidR="00BB6E3C" w:rsidRPr="00BB6E3C" w:rsidRDefault="00BB6E3C" w:rsidP="00BB6E3C">
      <w:pPr>
        <w:rPr>
          <w:rFonts w:ascii="Arial" w:hAnsi="Arial" w:cs="Arial"/>
        </w:rPr>
      </w:pPr>
      <w:r w:rsidRPr="00BB6E3C">
        <w:rPr>
          <w:rFonts w:ascii="Arial" w:hAnsi="Arial" w:cs="Arial"/>
        </w:rPr>
        <w:t>At the end of the day parents enter the school via this path and will wait on the staff car park in the ‘no parking zone’ which will be clearly marke</w:t>
      </w:r>
      <w:r w:rsidR="00B30185">
        <w:rPr>
          <w:rFonts w:ascii="Arial" w:hAnsi="Arial" w:cs="Arial"/>
        </w:rPr>
        <w:t>d</w:t>
      </w:r>
      <w:r w:rsidRPr="00BB6E3C">
        <w:rPr>
          <w:rFonts w:ascii="Arial" w:hAnsi="Arial" w:cs="Arial"/>
        </w:rPr>
        <w:t xml:space="preserve">. Mrs Rutter will supervise the children exiting the school via the field gate. Children with permission will be able to walk home by themselves (as per our usual agreement). We ask any parents waiting to do so at a social distance and that you exit the school site promptly in order to minimalize </w:t>
      </w:r>
      <w:proofErr w:type="gramStart"/>
      <w:r w:rsidRPr="00BB6E3C">
        <w:rPr>
          <w:rFonts w:ascii="Arial" w:hAnsi="Arial" w:cs="Arial"/>
        </w:rPr>
        <w:t>groups</w:t>
      </w:r>
      <w:proofErr w:type="gramEnd"/>
      <w:r w:rsidRPr="00BB6E3C">
        <w:rPr>
          <w:rFonts w:ascii="Arial" w:hAnsi="Arial" w:cs="Arial"/>
        </w:rPr>
        <w:t xml:space="preserve"> crossing over and any gatherings. </w:t>
      </w:r>
    </w:p>
    <w:p w14:paraId="7B5FFBE1" w14:textId="77777777" w:rsidR="00BB6E3C" w:rsidRPr="00BB6E3C" w:rsidRDefault="00BB6E3C" w:rsidP="00BB6E3C">
      <w:pPr>
        <w:rPr>
          <w:rFonts w:ascii="Arial" w:hAnsi="Arial" w:cs="Arial"/>
        </w:rPr>
      </w:pPr>
    </w:p>
    <w:p w14:paraId="2C4EE405" w14:textId="77777777" w:rsidR="00BB6E3C" w:rsidRPr="00BB6E3C" w:rsidRDefault="00BB6E3C" w:rsidP="00BB6E3C">
      <w:pPr>
        <w:rPr>
          <w:rFonts w:ascii="Arial" w:hAnsi="Arial" w:cs="Arial"/>
          <w:b/>
        </w:rPr>
      </w:pPr>
      <w:r w:rsidRPr="00BB6E3C">
        <w:rPr>
          <w:rFonts w:ascii="Arial" w:hAnsi="Arial" w:cs="Arial"/>
          <w:b/>
        </w:rPr>
        <w:t>POD 5: Year Six ‘Group B’ with Miss Worthington (in 5/6W)</w:t>
      </w:r>
    </w:p>
    <w:p w14:paraId="698E6244" w14:textId="77777777" w:rsidR="00BB6E3C" w:rsidRPr="00BB6E3C" w:rsidRDefault="00BB6E3C" w:rsidP="00BB6E3C">
      <w:pPr>
        <w:rPr>
          <w:rFonts w:ascii="Arial" w:hAnsi="Arial" w:cs="Arial"/>
        </w:rPr>
      </w:pPr>
    </w:p>
    <w:p w14:paraId="165CAB5D" w14:textId="77777777" w:rsidR="00BB6E3C" w:rsidRPr="00BB6E3C" w:rsidRDefault="00BB6E3C" w:rsidP="00BB6E3C">
      <w:pPr>
        <w:rPr>
          <w:rFonts w:ascii="Arial" w:hAnsi="Arial" w:cs="Arial"/>
        </w:rPr>
      </w:pPr>
      <w:r w:rsidRPr="00BB6E3C">
        <w:rPr>
          <w:rFonts w:ascii="Arial" w:hAnsi="Arial" w:cs="Arial"/>
          <w:b/>
          <w:color w:val="4F81BD" w:themeColor="accent1"/>
        </w:rPr>
        <w:t>Start: 9.15am</w:t>
      </w:r>
      <w:r w:rsidRPr="00BB6E3C">
        <w:rPr>
          <w:rFonts w:ascii="Arial" w:hAnsi="Arial" w:cs="Arial"/>
          <w:color w:val="4F81BD" w:themeColor="accent1"/>
        </w:rPr>
        <w:t xml:space="preserve"> </w:t>
      </w:r>
    </w:p>
    <w:p w14:paraId="7C26CE65" w14:textId="77777777" w:rsidR="00BB6E3C" w:rsidRPr="00BB6E3C" w:rsidRDefault="00BB6E3C" w:rsidP="00BB6E3C">
      <w:pPr>
        <w:rPr>
          <w:rFonts w:ascii="Arial" w:hAnsi="Arial" w:cs="Arial"/>
        </w:rPr>
      </w:pPr>
      <w:r w:rsidRPr="00BB6E3C">
        <w:rPr>
          <w:rFonts w:ascii="Arial" w:hAnsi="Arial" w:cs="Arial"/>
          <w:b/>
          <w:color w:val="4F81BD" w:themeColor="accent1"/>
        </w:rPr>
        <w:t xml:space="preserve">Finish: 3pm </w:t>
      </w:r>
    </w:p>
    <w:p w14:paraId="77C9010F" w14:textId="77777777" w:rsidR="00BB6E3C" w:rsidRPr="00BB6E3C" w:rsidRDefault="00BB6E3C" w:rsidP="00BB6E3C">
      <w:pPr>
        <w:rPr>
          <w:rFonts w:ascii="Arial" w:hAnsi="Arial" w:cs="Arial"/>
        </w:rPr>
      </w:pPr>
      <w:r w:rsidRPr="00BB6E3C">
        <w:rPr>
          <w:rFonts w:ascii="Arial" w:hAnsi="Arial" w:cs="Arial"/>
          <w:b/>
          <w:color w:val="4F81BD" w:themeColor="accent1"/>
        </w:rPr>
        <w:t>Access:</w:t>
      </w:r>
      <w:r w:rsidRPr="00BB6E3C">
        <w:rPr>
          <w:rFonts w:ascii="Arial" w:hAnsi="Arial" w:cs="Arial"/>
          <w:color w:val="4F81BD" w:themeColor="accent1"/>
        </w:rPr>
        <w:t xml:space="preserve"> </w:t>
      </w:r>
      <w:r w:rsidRPr="00BB6E3C">
        <w:rPr>
          <w:rFonts w:ascii="Arial" w:hAnsi="Arial" w:cs="Arial"/>
        </w:rPr>
        <w:t xml:space="preserve">Via the main school drive using the pedestrian pathway. Parents will leave children to walk down driveway independently. The path is marked with dots sprayed on the floor to indicate 2m marks. If children are required to line up they must use these markers. Children will enter via the side field gate and walk round to the classroom fire door. Children in this group will be based in 5/6W. </w:t>
      </w:r>
    </w:p>
    <w:p w14:paraId="753A8CC4" w14:textId="77777777" w:rsidR="00BB6E3C" w:rsidRPr="00BB6E3C" w:rsidRDefault="00BB6E3C" w:rsidP="00BB6E3C">
      <w:pPr>
        <w:rPr>
          <w:rFonts w:ascii="Arial" w:hAnsi="Arial" w:cs="Arial"/>
        </w:rPr>
      </w:pPr>
    </w:p>
    <w:p w14:paraId="62371FD4" w14:textId="56F352EB" w:rsidR="00BB6E3C" w:rsidRPr="00BB6E3C" w:rsidRDefault="00BB6E3C" w:rsidP="00BB6E3C">
      <w:pPr>
        <w:rPr>
          <w:rFonts w:ascii="Arial" w:hAnsi="Arial" w:cs="Arial"/>
        </w:rPr>
      </w:pPr>
      <w:r w:rsidRPr="00BB6E3C">
        <w:rPr>
          <w:rFonts w:ascii="Arial" w:hAnsi="Arial" w:cs="Arial"/>
        </w:rPr>
        <w:t>At the end of the day parents enter the school via this path and will wait on the staff car park in the ‘no parking zone’ which will be clearly marke</w:t>
      </w:r>
      <w:r w:rsidR="00B30185">
        <w:rPr>
          <w:rFonts w:ascii="Arial" w:hAnsi="Arial" w:cs="Arial"/>
        </w:rPr>
        <w:t>d</w:t>
      </w:r>
      <w:bookmarkStart w:id="0" w:name="_GoBack"/>
      <w:bookmarkEnd w:id="0"/>
      <w:r w:rsidRPr="00BB6E3C">
        <w:rPr>
          <w:rFonts w:ascii="Arial" w:hAnsi="Arial" w:cs="Arial"/>
        </w:rPr>
        <w:t xml:space="preserve">. Miss Worthington will supervise the children exiting the school via the field gate. Children with permission will be able to walk home by themselves (as per our usual agreement). We ask any parents wait to do so at a social distance and that you exit the school site promptly in order to minimalize </w:t>
      </w:r>
      <w:proofErr w:type="gramStart"/>
      <w:r w:rsidRPr="00BB6E3C">
        <w:rPr>
          <w:rFonts w:ascii="Arial" w:hAnsi="Arial" w:cs="Arial"/>
        </w:rPr>
        <w:t>groups</w:t>
      </w:r>
      <w:proofErr w:type="gramEnd"/>
      <w:r w:rsidRPr="00BB6E3C">
        <w:rPr>
          <w:rFonts w:ascii="Arial" w:hAnsi="Arial" w:cs="Arial"/>
        </w:rPr>
        <w:t xml:space="preserve"> crossing over and any gatherings. </w:t>
      </w:r>
    </w:p>
    <w:p w14:paraId="77CD061E" w14:textId="77777777" w:rsidR="00BB6E3C" w:rsidRPr="00BB6E3C" w:rsidRDefault="00BB6E3C" w:rsidP="00BB6E3C">
      <w:pPr>
        <w:rPr>
          <w:rFonts w:ascii="Arial" w:hAnsi="Arial" w:cs="Arial"/>
        </w:rPr>
      </w:pPr>
    </w:p>
    <w:p w14:paraId="0F70A1A4" w14:textId="77777777" w:rsidR="00BB6E3C" w:rsidRPr="00BB6E3C" w:rsidRDefault="00BB6E3C" w:rsidP="00BB6E3C">
      <w:pPr>
        <w:rPr>
          <w:rFonts w:ascii="Arial" w:hAnsi="Arial" w:cs="Arial"/>
          <w:b/>
          <w:color w:val="FF0000"/>
        </w:rPr>
      </w:pPr>
      <w:r w:rsidRPr="00BB6E3C">
        <w:rPr>
          <w:rFonts w:ascii="Arial" w:hAnsi="Arial" w:cs="Arial"/>
          <w:b/>
          <w:color w:val="FF0000"/>
        </w:rPr>
        <w:t>WHAT SHOULD I DO IF I HAVE CHILDREN IN MORE THAN ONE POD?</w:t>
      </w:r>
    </w:p>
    <w:p w14:paraId="6EF5C40D" w14:textId="77777777" w:rsidR="00BB6E3C" w:rsidRPr="00BB6E3C" w:rsidRDefault="00BB6E3C" w:rsidP="00BB6E3C">
      <w:pPr>
        <w:rPr>
          <w:rFonts w:ascii="Arial" w:hAnsi="Arial" w:cs="Arial"/>
        </w:rPr>
      </w:pPr>
    </w:p>
    <w:p w14:paraId="656F1EC1" w14:textId="77777777" w:rsidR="00BB6E3C" w:rsidRPr="00BB6E3C" w:rsidRDefault="00BB6E3C" w:rsidP="00BB6E3C">
      <w:pPr>
        <w:rPr>
          <w:rFonts w:ascii="Arial" w:hAnsi="Arial" w:cs="Arial"/>
        </w:rPr>
      </w:pPr>
      <w:r w:rsidRPr="00BB6E3C">
        <w:rPr>
          <w:rFonts w:ascii="Arial" w:hAnsi="Arial" w:cs="Arial"/>
        </w:rPr>
        <w:t xml:space="preserve">If you have a child in the EYFS Pod (pod 2) and also in the Year One Pod (pod 3) then both children can be dropped off at </w:t>
      </w:r>
      <w:r w:rsidRPr="00BB6E3C">
        <w:rPr>
          <w:rFonts w:ascii="Arial" w:hAnsi="Arial" w:cs="Arial"/>
          <w:b/>
          <w:color w:val="0070C0"/>
        </w:rPr>
        <w:t>9am</w:t>
      </w:r>
      <w:r w:rsidRPr="00BB6E3C">
        <w:rPr>
          <w:rFonts w:ascii="Arial" w:hAnsi="Arial" w:cs="Arial"/>
        </w:rPr>
        <w:t xml:space="preserve"> and collected at </w:t>
      </w:r>
      <w:r w:rsidRPr="00BB6E3C">
        <w:rPr>
          <w:rFonts w:ascii="Arial" w:hAnsi="Arial" w:cs="Arial"/>
          <w:b/>
          <w:color w:val="0070C0"/>
        </w:rPr>
        <w:t>3.15pm</w:t>
      </w:r>
      <w:r w:rsidRPr="00BB6E3C">
        <w:rPr>
          <w:rFonts w:ascii="Arial" w:hAnsi="Arial" w:cs="Arial"/>
        </w:rPr>
        <w:t xml:space="preserve">. A member of staff will ensure both children come to you at the same time. </w:t>
      </w:r>
    </w:p>
    <w:p w14:paraId="72FBD203" w14:textId="77777777" w:rsidR="00BB6E3C" w:rsidRPr="00BB6E3C" w:rsidRDefault="00BB6E3C" w:rsidP="00BB6E3C">
      <w:pPr>
        <w:rPr>
          <w:rFonts w:ascii="Arial" w:hAnsi="Arial" w:cs="Arial"/>
        </w:rPr>
      </w:pPr>
    </w:p>
    <w:p w14:paraId="41B4BF9D" w14:textId="77777777" w:rsidR="00BB6E3C" w:rsidRPr="00BB6E3C" w:rsidRDefault="00BB6E3C" w:rsidP="00BB6E3C">
      <w:pPr>
        <w:rPr>
          <w:rFonts w:ascii="Arial" w:hAnsi="Arial" w:cs="Arial"/>
        </w:rPr>
      </w:pPr>
      <w:r w:rsidRPr="00BB6E3C">
        <w:rPr>
          <w:rFonts w:ascii="Arial" w:hAnsi="Arial" w:cs="Arial"/>
        </w:rPr>
        <w:t xml:space="preserve">All other pods have been planned for you to collect your children safely at different times. </w:t>
      </w:r>
    </w:p>
    <w:p w14:paraId="4E27D40F" w14:textId="77777777" w:rsidR="00BB6E3C" w:rsidRPr="00BB6E3C" w:rsidRDefault="00BB6E3C" w:rsidP="00BB6E3C">
      <w:pPr>
        <w:rPr>
          <w:rFonts w:ascii="Arial" w:hAnsi="Arial" w:cs="Arial"/>
        </w:rPr>
      </w:pPr>
    </w:p>
    <w:p w14:paraId="68FF1E1C" w14:textId="77777777" w:rsidR="00BB6E3C" w:rsidRPr="00BB6E3C" w:rsidRDefault="00BB6E3C" w:rsidP="00BB6E3C">
      <w:pPr>
        <w:rPr>
          <w:rFonts w:ascii="Arial" w:hAnsi="Arial" w:cs="Arial"/>
        </w:rPr>
      </w:pPr>
    </w:p>
    <w:p w14:paraId="1E331022" w14:textId="77777777" w:rsidR="00BB6E3C" w:rsidRPr="00BB6E3C" w:rsidRDefault="00BB6E3C" w:rsidP="00BB6E3C">
      <w:pPr>
        <w:rPr>
          <w:rFonts w:ascii="Arial" w:hAnsi="Arial" w:cs="Arial"/>
        </w:rPr>
      </w:pPr>
    </w:p>
    <w:p w14:paraId="27FEBAC6" w14:textId="77777777" w:rsidR="00BB6E3C" w:rsidRPr="00BB6E3C" w:rsidRDefault="00BB6E3C" w:rsidP="00BB6E3C">
      <w:pPr>
        <w:rPr>
          <w:rFonts w:ascii="Arial" w:hAnsi="Arial" w:cs="Arial"/>
        </w:rPr>
      </w:pPr>
      <w:r w:rsidRPr="00BB6E3C">
        <w:rPr>
          <w:rFonts w:ascii="Arial" w:hAnsi="Arial" w:cs="Arial"/>
        </w:rPr>
        <w:t xml:space="preserve">KEEPING EVERYONE SAFE CHECKLIST: </w:t>
      </w:r>
    </w:p>
    <w:p w14:paraId="72501046" w14:textId="77777777" w:rsidR="00BB6E3C" w:rsidRPr="00BB6E3C" w:rsidRDefault="00BB6E3C" w:rsidP="00BB6E3C">
      <w:pPr>
        <w:rPr>
          <w:rFonts w:ascii="Arial" w:hAnsi="Arial" w:cs="Arial"/>
        </w:rPr>
      </w:pPr>
    </w:p>
    <w:p w14:paraId="048D3F2D" w14:textId="77777777" w:rsidR="00BB6E3C" w:rsidRPr="00BB6E3C" w:rsidRDefault="00BB6E3C" w:rsidP="00BB6E3C">
      <w:pPr>
        <w:pStyle w:val="ListParagraph"/>
        <w:numPr>
          <w:ilvl w:val="0"/>
          <w:numId w:val="7"/>
        </w:numPr>
        <w:spacing w:after="0" w:line="240" w:lineRule="auto"/>
        <w:rPr>
          <w:rFonts w:ascii="Arial" w:hAnsi="Arial" w:cs="Arial"/>
          <w:sz w:val="24"/>
          <w:szCs w:val="24"/>
        </w:rPr>
      </w:pPr>
      <w:r w:rsidRPr="00BB6E3C">
        <w:rPr>
          <w:rFonts w:ascii="Arial" w:hAnsi="Arial" w:cs="Arial"/>
          <w:sz w:val="24"/>
          <w:szCs w:val="24"/>
        </w:rPr>
        <w:t xml:space="preserve">Only </w:t>
      </w:r>
      <w:r w:rsidRPr="00BB6E3C">
        <w:rPr>
          <w:rFonts w:ascii="Arial" w:hAnsi="Arial" w:cs="Arial"/>
          <w:sz w:val="24"/>
          <w:szCs w:val="24"/>
          <w:u w:val="single"/>
        </w:rPr>
        <w:t>one parent</w:t>
      </w:r>
      <w:r w:rsidRPr="00BB6E3C">
        <w:rPr>
          <w:rFonts w:ascii="Arial" w:hAnsi="Arial" w:cs="Arial"/>
          <w:sz w:val="24"/>
          <w:szCs w:val="24"/>
        </w:rPr>
        <w:t xml:space="preserve"> to accompany children to/from school. </w:t>
      </w:r>
    </w:p>
    <w:p w14:paraId="39BD4AA2" w14:textId="77777777" w:rsidR="00BB6E3C" w:rsidRPr="00BB6E3C" w:rsidRDefault="00BB6E3C" w:rsidP="00BB6E3C">
      <w:pPr>
        <w:pStyle w:val="ListParagraph"/>
        <w:numPr>
          <w:ilvl w:val="0"/>
          <w:numId w:val="7"/>
        </w:numPr>
        <w:spacing w:after="0" w:line="240" w:lineRule="auto"/>
        <w:rPr>
          <w:rFonts w:ascii="Arial" w:hAnsi="Arial" w:cs="Arial"/>
          <w:sz w:val="24"/>
          <w:szCs w:val="24"/>
        </w:rPr>
      </w:pPr>
      <w:r w:rsidRPr="00BB6E3C">
        <w:rPr>
          <w:rFonts w:ascii="Arial" w:hAnsi="Arial" w:cs="Arial"/>
          <w:sz w:val="24"/>
          <w:szCs w:val="24"/>
        </w:rPr>
        <w:t xml:space="preserve">Children to wait with a parent at all times until they enter school. No younger siblings to run around playground or waiting area. </w:t>
      </w:r>
    </w:p>
    <w:p w14:paraId="2DE505EA" w14:textId="77777777" w:rsidR="00BB6E3C" w:rsidRPr="00BB6E3C" w:rsidRDefault="00BB6E3C" w:rsidP="00BB6E3C">
      <w:pPr>
        <w:pStyle w:val="ListParagraph"/>
        <w:numPr>
          <w:ilvl w:val="0"/>
          <w:numId w:val="7"/>
        </w:numPr>
        <w:spacing w:after="0" w:line="240" w:lineRule="auto"/>
        <w:rPr>
          <w:rFonts w:ascii="Arial" w:hAnsi="Arial" w:cs="Arial"/>
          <w:sz w:val="24"/>
          <w:szCs w:val="24"/>
        </w:rPr>
      </w:pPr>
      <w:r w:rsidRPr="00BB6E3C">
        <w:rPr>
          <w:rFonts w:ascii="Arial" w:hAnsi="Arial" w:cs="Arial"/>
          <w:sz w:val="24"/>
          <w:szCs w:val="24"/>
        </w:rPr>
        <w:t>Children to come to school with a fresh set of clothes and clean hands. Hands will be washed as soon as children enter the school building. Hands will be washed before children leave at the end of the day.</w:t>
      </w:r>
    </w:p>
    <w:p w14:paraId="4620AC69" w14:textId="77777777" w:rsidR="00BB6E3C" w:rsidRPr="00BB6E3C" w:rsidRDefault="00BB6E3C" w:rsidP="00BB6E3C">
      <w:pPr>
        <w:pStyle w:val="ListParagraph"/>
        <w:numPr>
          <w:ilvl w:val="0"/>
          <w:numId w:val="7"/>
        </w:numPr>
        <w:spacing w:after="0" w:line="240" w:lineRule="auto"/>
        <w:rPr>
          <w:rFonts w:ascii="Arial" w:hAnsi="Arial" w:cs="Arial"/>
          <w:sz w:val="24"/>
          <w:szCs w:val="24"/>
        </w:rPr>
      </w:pPr>
      <w:r w:rsidRPr="00BB6E3C">
        <w:rPr>
          <w:rFonts w:ascii="Arial" w:hAnsi="Arial" w:cs="Arial"/>
          <w:sz w:val="24"/>
          <w:szCs w:val="24"/>
        </w:rPr>
        <w:t xml:space="preserve">No bags, pencil cases or items from home. Lunch in a disposable bag. Only a water bottle will come home again. </w:t>
      </w:r>
    </w:p>
    <w:p w14:paraId="6E832024" w14:textId="77777777" w:rsidR="00BB6E3C" w:rsidRPr="00BB6E3C" w:rsidRDefault="00BB6E3C" w:rsidP="00BB6E3C">
      <w:pPr>
        <w:pStyle w:val="ListParagraph"/>
        <w:numPr>
          <w:ilvl w:val="0"/>
          <w:numId w:val="7"/>
        </w:numPr>
        <w:spacing w:after="0" w:line="240" w:lineRule="auto"/>
        <w:rPr>
          <w:rFonts w:ascii="Arial" w:hAnsi="Arial" w:cs="Arial"/>
          <w:sz w:val="24"/>
          <w:szCs w:val="24"/>
        </w:rPr>
      </w:pPr>
      <w:r w:rsidRPr="00BB6E3C">
        <w:rPr>
          <w:rFonts w:ascii="Arial" w:hAnsi="Arial" w:cs="Arial"/>
          <w:sz w:val="24"/>
          <w:szCs w:val="24"/>
        </w:rPr>
        <w:t>Year Six children walking home alone are fine but only with permission. A dojo message or letter to the class teacher is required.</w:t>
      </w:r>
    </w:p>
    <w:p w14:paraId="377509C7" w14:textId="77777777" w:rsidR="00BB6E3C" w:rsidRPr="00BB6E3C" w:rsidRDefault="00BB6E3C" w:rsidP="00BB6E3C">
      <w:pPr>
        <w:rPr>
          <w:rFonts w:ascii="Arial" w:hAnsi="Arial" w:cs="Arial"/>
        </w:rPr>
      </w:pPr>
    </w:p>
    <w:p w14:paraId="2004E525" w14:textId="77777777" w:rsidR="00BB6E3C" w:rsidRPr="00BB6E3C" w:rsidRDefault="00BB6E3C" w:rsidP="00BB6E3C">
      <w:pPr>
        <w:rPr>
          <w:rFonts w:ascii="Arial" w:hAnsi="Arial" w:cs="Arial"/>
        </w:rPr>
      </w:pPr>
      <w:r w:rsidRPr="00BB6E3C">
        <w:rPr>
          <w:rFonts w:ascii="Arial" w:hAnsi="Arial" w:cs="Arial"/>
        </w:rPr>
        <w:t xml:space="preserve">Please support us by dropping off and collecting your child on time. This system will only work effectively if we keep to these timings. </w:t>
      </w:r>
    </w:p>
    <w:p w14:paraId="76D78BB6" w14:textId="77777777" w:rsidR="00BB6E3C" w:rsidRPr="00BB6E3C" w:rsidRDefault="00BB6E3C" w:rsidP="00BB6E3C">
      <w:pPr>
        <w:rPr>
          <w:rFonts w:ascii="Arial" w:hAnsi="Arial" w:cs="Arial"/>
        </w:rPr>
      </w:pPr>
    </w:p>
    <w:p w14:paraId="2812028A" w14:textId="77777777" w:rsidR="00BB6E3C" w:rsidRDefault="00BB6E3C" w:rsidP="00BB6E3C">
      <w:pPr>
        <w:rPr>
          <w:rFonts w:ascii="Arial" w:hAnsi="Arial" w:cs="Arial"/>
        </w:rPr>
      </w:pPr>
    </w:p>
    <w:p w14:paraId="4617CC10" w14:textId="77777777" w:rsidR="00BB6E3C" w:rsidRPr="00BB6E3C" w:rsidRDefault="00BB6E3C" w:rsidP="00BB6E3C">
      <w:pPr>
        <w:rPr>
          <w:rFonts w:ascii="Arial" w:hAnsi="Arial" w:cs="Arial"/>
        </w:rPr>
      </w:pPr>
      <w:r w:rsidRPr="00BB6E3C">
        <w:rPr>
          <w:rFonts w:ascii="Arial" w:hAnsi="Arial" w:cs="Arial"/>
        </w:rPr>
        <w:t>We appreciate that this letter contains a huge amount of information. Please keep it as a point of reference. Your patience and support are gratefully received and appreciated.</w:t>
      </w:r>
    </w:p>
    <w:p w14:paraId="19FC60E6" w14:textId="77777777" w:rsidR="00BB6E3C" w:rsidRPr="00BB6E3C" w:rsidRDefault="00BB6E3C" w:rsidP="00BB6E3C">
      <w:pPr>
        <w:rPr>
          <w:rFonts w:ascii="Arial" w:hAnsi="Arial" w:cs="Arial"/>
        </w:rPr>
      </w:pPr>
    </w:p>
    <w:p w14:paraId="021E1E4B" w14:textId="77777777" w:rsidR="00BB6E3C" w:rsidRPr="00BB6E3C" w:rsidRDefault="00BB6E3C" w:rsidP="00BB6E3C">
      <w:pPr>
        <w:rPr>
          <w:rFonts w:ascii="Arial" w:hAnsi="Arial" w:cs="Arial"/>
        </w:rPr>
      </w:pPr>
      <w:r w:rsidRPr="00BB6E3C">
        <w:rPr>
          <w:rFonts w:ascii="Arial" w:hAnsi="Arial" w:cs="Arial"/>
        </w:rPr>
        <w:br/>
        <w:t>With best wishes</w:t>
      </w:r>
    </w:p>
    <w:p w14:paraId="4AE59C80" w14:textId="57D032CC" w:rsidR="00D038B6" w:rsidRPr="001E2564" w:rsidRDefault="00BB6E3C" w:rsidP="00BB6E3C">
      <w:pPr>
        <w:tabs>
          <w:tab w:val="left" w:pos="947"/>
        </w:tabs>
        <w:spacing w:line="276" w:lineRule="auto"/>
        <w:rPr>
          <w:rFonts w:ascii="Arial" w:hAnsi="Arial" w:cs="Arial"/>
          <w:b/>
        </w:rPr>
      </w:pPr>
      <w:r w:rsidRPr="00BB6E3C">
        <w:rPr>
          <w:rFonts w:ascii="Arial" w:hAnsi="Arial" w:cs="Arial"/>
        </w:rPr>
        <w:br/>
      </w:r>
      <w:r w:rsidRPr="00BB6E3C">
        <w:rPr>
          <w:rFonts w:ascii="Arial" w:hAnsi="Arial" w:cs="Arial"/>
        </w:rPr>
        <w:br/>
      </w:r>
      <w:r w:rsidRPr="001E2564">
        <w:rPr>
          <w:rFonts w:ascii="Arial" w:hAnsi="Arial" w:cs="Arial"/>
          <w:b/>
        </w:rPr>
        <w:t>Mrs L. Cook</w:t>
      </w:r>
      <w:r w:rsidRPr="001E2564">
        <w:rPr>
          <w:rFonts w:ascii="Arial" w:hAnsi="Arial" w:cs="Arial"/>
          <w:b/>
        </w:rPr>
        <w:br/>
        <w:t>Head of School</w:t>
      </w:r>
    </w:p>
    <w:p w14:paraId="6ECA6EFB" w14:textId="77777777" w:rsidR="00D038B6" w:rsidRDefault="00D038B6" w:rsidP="00F71276">
      <w:pPr>
        <w:rPr>
          <w:rFonts w:ascii="Arial Narrow" w:hAnsi="Arial Narrow"/>
          <w:sz w:val="20"/>
        </w:rPr>
      </w:pPr>
    </w:p>
    <w:p w14:paraId="4DDBFEE8" w14:textId="77777777" w:rsidR="00B3763E" w:rsidRDefault="00B3763E" w:rsidP="00F71276">
      <w:pPr>
        <w:rPr>
          <w:rFonts w:ascii="Letter-join 40" w:hAnsi="Letter-join 40"/>
          <w:sz w:val="22"/>
        </w:rPr>
      </w:pPr>
    </w:p>
    <w:p w14:paraId="70CB613A" w14:textId="455DD4B9" w:rsidR="00F71276" w:rsidRPr="00E37421" w:rsidRDefault="00F71276" w:rsidP="00B90386">
      <w:pPr>
        <w:tabs>
          <w:tab w:val="left" w:pos="947"/>
        </w:tabs>
        <w:spacing w:line="276" w:lineRule="auto"/>
        <w:rPr>
          <w:rFonts w:asciiTheme="majorHAnsi" w:hAnsiTheme="majorHAnsi"/>
        </w:rPr>
      </w:pPr>
    </w:p>
    <w:sectPr w:rsidR="00F71276" w:rsidRPr="00E37421" w:rsidSect="00A05E62">
      <w:headerReference w:type="default" r:id="rId9"/>
      <w:footerReference w:type="default" r:id="rId10"/>
      <w:headerReference w:type="first" r:id="rId11"/>
      <w:footerReference w:type="first" r:id="rId12"/>
      <w:pgSz w:w="11906" w:h="16838"/>
      <w:pgMar w:top="817" w:right="707" w:bottom="1440" w:left="900" w:header="426"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80BFD4" w14:textId="77777777" w:rsidR="0002028A" w:rsidRDefault="0002028A">
      <w:r>
        <w:separator/>
      </w:r>
    </w:p>
  </w:endnote>
  <w:endnote w:type="continuationSeparator" w:id="0">
    <w:p w14:paraId="13F59477" w14:textId="77777777" w:rsidR="0002028A" w:rsidRDefault="00020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tter-join 40">
    <w:altName w:val="Calibri"/>
    <w:charset w:val="00"/>
    <w:family w:val="auto"/>
    <w:pitch w:val="variable"/>
    <w:sig w:usb0="8000002F" w:usb1="1000000B" w:usb2="00000000" w:usb3="00000000" w:csb0="00000001" w:csb1="00000000"/>
  </w:font>
  <w:font w:name="Times">
    <w:panose1 w:val="02020603050405020304"/>
    <w:charset w:val="00"/>
    <w:family w:val="roman"/>
    <w:pitch w:val="variable"/>
    <w:sig w:usb0="E0002AFF" w:usb1="C0007841"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CB7CD" w14:textId="2DD87AD1" w:rsidR="0002028A" w:rsidRPr="00A05E62" w:rsidRDefault="0002028A" w:rsidP="00A05E62">
    <w:pPr>
      <w:rPr>
        <w:rFonts w:ascii="Cambria" w:hAnsi="Cambria" w:cs="ArialMT"/>
        <w:b/>
        <w:bCs/>
        <w:sz w:val="40"/>
        <w:szCs w:val="20"/>
        <w:lang w:bidi="en-US"/>
      </w:rPr>
    </w:pPr>
    <w:r>
      <w:rPr>
        <w:rFonts w:ascii="Cambria" w:hAnsi="Cambria" w:cs="ArialMT"/>
        <w:b/>
        <w:bCs/>
        <w:i/>
        <w:noProof/>
        <w:sz w:val="32"/>
        <w:szCs w:val="20"/>
      </w:rPr>
      <w:drawing>
        <wp:anchor distT="0" distB="0" distL="114300" distR="114300" simplePos="0" relativeHeight="251666944" behindDoc="0" locked="0" layoutInCell="1" allowOverlap="1" wp14:anchorId="104E74CD" wp14:editId="5D79B2B4">
          <wp:simplePos x="0" y="0"/>
          <wp:positionH relativeFrom="column">
            <wp:posOffset>6172200</wp:posOffset>
          </wp:positionH>
          <wp:positionV relativeFrom="paragraph">
            <wp:posOffset>-359410</wp:posOffset>
          </wp:positionV>
          <wp:extent cx="596265" cy="59626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MT"/>
        <w:b/>
        <w:bCs/>
        <w:i/>
        <w:sz w:val="32"/>
        <w:szCs w:val="20"/>
        <w:lang w:bidi="en-US"/>
      </w:rPr>
      <w:t>Care</w:t>
    </w:r>
    <w:r w:rsidRPr="00B14A26">
      <w:rPr>
        <w:rFonts w:ascii="Cambria" w:hAnsi="Cambria" w:cs="ArialMT"/>
        <w:b/>
        <w:bCs/>
        <w:i/>
        <w:sz w:val="32"/>
        <w:szCs w:val="20"/>
        <w:lang w:bidi="en-US"/>
      </w:rPr>
      <w:t xml:space="preserve">. </w:t>
    </w:r>
    <w:r>
      <w:rPr>
        <w:rFonts w:ascii="Cambria" w:hAnsi="Cambria" w:cs="ArialMT"/>
        <w:b/>
        <w:bCs/>
        <w:i/>
        <w:sz w:val="32"/>
        <w:szCs w:val="20"/>
        <w:lang w:bidi="en-US"/>
      </w:rPr>
      <w:t>Believe</w:t>
    </w:r>
    <w:r w:rsidRPr="00B14A26">
      <w:rPr>
        <w:rFonts w:ascii="Cambria" w:hAnsi="Cambria" w:cs="ArialMT"/>
        <w:b/>
        <w:bCs/>
        <w:i/>
        <w:sz w:val="32"/>
        <w:szCs w:val="20"/>
        <w:lang w:bidi="en-US"/>
      </w:rPr>
      <w:t xml:space="preserve">. </w:t>
    </w:r>
    <w:r>
      <w:rPr>
        <w:rFonts w:ascii="Cambria" w:hAnsi="Cambria" w:cs="ArialMT"/>
        <w:b/>
        <w:bCs/>
        <w:i/>
        <w:sz w:val="32"/>
        <w:szCs w:val="20"/>
        <w:lang w:bidi="en-US"/>
      </w:rPr>
      <w:t>Grow</w:t>
    </w:r>
    <w:r w:rsidRPr="00B14A26">
      <w:rPr>
        <w:rFonts w:ascii="Cambria" w:hAnsi="Cambria" w:cs="ArialMT"/>
        <w:b/>
        <w:bCs/>
        <w:i/>
        <w:sz w:val="32"/>
        <w:szCs w:val="20"/>
        <w:lang w:bidi="en-US"/>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BEE03" w14:textId="77777777" w:rsidR="0002028A" w:rsidRPr="00B14A26" w:rsidRDefault="0002028A" w:rsidP="00A05E62">
    <w:pPr>
      <w:rPr>
        <w:rFonts w:ascii="Cambria" w:hAnsi="Cambria" w:cs="ArialMT"/>
        <w:b/>
        <w:bCs/>
        <w:sz w:val="40"/>
        <w:szCs w:val="20"/>
        <w:lang w:bidi="en-US"/>
      </w:rPr>
    </w:pPr>
    <w:r>
      <w:rPr>
        <w:rFonts w:ascii="Cambria" w:hAnsi="Cambria" w:cs="ArialMT"/>
        <w:b/>
        <w:bCs/>
        <w:i/>
        <w:noProof/>
        <w:sz w:val="32"/>
        <w:szCs w:val="20"/>
      </w:rPr>
      <w:drawing>
        <wp:anchor distT="0" distB="0" distL="114300" distR="114300" simplePos="0" relativeHeight="251674112" behindDoc="0" locked="0" layoutInCell="1" allowOverlap="1" wp14:anchorId="2F16A3AF" wp14:editId="705CA97F">
          <wp:simplePos x="0" y="0"/>
          <wp:positionH relativeFrom="column">
            <wp:posOffset>6115050</wp:posOffset>
          </wp:positionH>
          <wp:positionV relativeFrom="paragraph">
            <wp:posOffset>-330835</wp:posOffset>
          </wp:positionV>
          <wp:extent cx="596265" cy="596265"/>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MT"/>
        <w:b/>
        <w:bCs/>
        <w:i/>
        <w:sz w:val="32"/>
        <w:szCs w:val="20"/>
        <w:lang w:bidi="en-US"/>
      </w:rPr>
      <w:t>Care</w:t>
    </w:r>
    <w:r w:rsidRPr="00B14A26">
      <w:rPr>
        <w:rFonts w:ascii="Cambria" w:hAnsi="Cambria" w:cs="ArialMT"/>
        <w:b/>
        <w:bCs/>
        <w:i/>
        <w:sz w:val="32"/>
        <w:szCs w:val="20"/>
        <w:lang w:bidi="en-US"/>
      </w:rPr>
      <w:t xml:space="preserve">. </w:t>
    </w:r>
    <w:r>
      <w:rPr>
        <w:rFonts w:ascii="Cambria" w:hAnsi="Cambria" w:cs="ArialMT"/>
        <w:b/>
        <w:bCs/>
        <w:i/>
        <w:sz w:val="32"/>
        <w:szCs w:val="20"/>
        <w:lang w:bidi="en-US"/>
      </w:rPr>
      <w:t>Believe</w:t>
    </w:r>
    <w:r w:rsidRPr="00B14A26">
      <w:rPr>
        <w:rFonts w:ascii="Cambria" w:hAnsi="Cambria" w:cs="ArialMT"/>
        <w:b/>
        <w:bCs/>
        <w:i/>
        <w:sz w:val="32"/>
        <w:szCs w:val="20"/>
        <w:lang w:bidi="en-US"/>
      </w:rPr>
      <w:t xml:space="preserve">. </w:t>
    </w:r>
    <w:r>
      <w:rPr>
        <w:rFonts w:ascii="Cambria" w:hAnsi="Cambria" w:cs="ArialMT"/>
        <w:b/>
        <w:bCs/>
        <w:i/>
        <w:sz w:val="32"/>
        <w:szCs w:val="20"/>
        <w:lang w:bidi="en-US"/>
      </w:rPr>
      <w:t>Grow</w:t>
    </w:r>
    <w:r w:rsidRPr="00B14A26">
      <w:rPr>
        <w:rFonts w:ascii="Cambria" w:hAnsi="Cambria" w:cs="ArialMT"/>
        <w:b/>
        <w:bCs/>
        <w:i/>
        <w:sz w:val="32"/>
        <w:szCs w:val="20"/>
        <w:lang w:bidi="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BE215" w14:textId="77777777" w:rsidR="0002028A" w:rsidRDefault="0002028A">
      <w:r>
        <w:separator/>
      </w:r>
    </w:p>
  </w:footnote>
  <w:footnote w:type="continuationSeparator" w:id="0">
    <w:p w14:paraId="58CEF4F2" w14:textId="77777777" w:rsidR="0002028A" w:rsidRDefault="000202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41AC0" w14:textId="02E27EB3" w:rsidR="0002028A" w:rsidRDefault="0002028A" w:rsidP="00C8625D">
    <w:pPr>
      <w:widowControl w:val="0"/>
      <w:autoSpaceDE w:val="0"/>
      <w:autoSpaceDN w:val="0"/>
      <w:adjustRightInd w:val="0"/>
      <w:spacing w:line="280" w:lineRule="atLeast"/>
      <w:rPr>
        <w:rFonts w:ascii="Times" w:hAnsi="Times" w:cs="Times"/>
        <w:lang w:val="en-US" w:eastAsia="en-US"/>
      </w:rPr>
    </w:pPr>
    <w:r>
      <w:rPr>
        <w:rFonts w:ascii="Times" w:hAnsi="Times" w:cs="Times"/>
        <w:lang w:val="en-US" w:eastAsia="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7B006" w14:textId="09363DFE" w:rsidR="0002028A" w:rsidRPr="00D75402" w:rsidRDefault="0002028A" w:rsidP="00BB6E3C">
    <w:pPr>
      <w:pStyle w:val="Header"/>
      <w:jc w:val="right"/>
      <w:rPr>
        <w:rFonts w:ascii="Cambria" w:hAnsi="Cambria"/>
        <w:b/>
        <w:color w:val="FF0000"/>
        <w:sz w:val="32"/>
      </w:rPr>
    </w:pPr>
    <w:r>
      <w:rPr>
        <w:rFonts w:ascii="Times" w:hAnsi="Times" w:cs="Times"/>
        <w:noProof/>
      </w:rPr>
      <w:drawing>
        <wp:anchor distT="0" distB="0" distL="114300" distR="114300" simplePos="0" relativeHeight="251672064" behindDoc="0" locked="0" layoutInCell="1" allowOverlap="1" wp14:anchorId="47E6BB79" wp14:editId="4793BEA8">
          <wp:simplePos x="0" y="0"/>
          <wp:positionH relativeFrom="column">
            <wp:posOffset>3867</wp:posOffset>
          </wp:positionH>
          <wp:positionV relativeFrom="paragraph">
            <wp:posOffset>-56515</wp:posOffset>
          </wp:positionV>
          <wp:extent cx="1253490" cy="1272540"/>
          <wp:effectExtent l="0" t="0" r="3810" b="381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3490" cy="12725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color w:val="FF0000"/>
        <w:sz w:val="32"/>
        <w:lang w:val="en-US" w:eastAsia="en-US"/>
      </w:rPr>
      <w:t>The Ruskington Chestnut Street</w:t>
    </w:r>
    <w:r w:rsidRPr="00D75402">
      <w:rPr>
        <w:rFonts w:ascii="Cambria" w:hAnsi="Cambria"/>
        <w:b/>
        <w:color w:val="FF0000"/>
        <w:sz w:val="32"/>
      </w:rPr>
      <w:t xml:space="preserve"> </w:t>
    </w:r>
    <w:proofErr w:type="spellStart"/>
    <w:r w:rsidRPr="00D75402">
      <w:rPr>
        <w:rFonts w:ascii="Cambria" w:hAnsi="Cambria"/>
        <w:b/>
        <w:color w:val="FF0000"/>
        <w:sz w:val="32"/>
      </w:rPr>
      <w:t>CofE</w:t>
    </w:r>
    <w:proofErr w:type="spellEnd"/>
    <w:r w:rsidRPr="00D75402">
      <w:rPr>
        <w:rFonts w:ascii="Cambria" w:hAnsi="Cambria"/>
        <w:b/>
        <w:color w:val="FF0000"/>
        <w:sz w:val="32"/>
      </w:rPr>
      <w:t xml:space="preserve"> Primary </w:t>
    </w:r>
    <w:r>
      <w:rPr>
        <w:rFonts w:ascii="Cambria" w:hAnsi="Cambria"/>
        <w:b/>
        <w:color w:val="FF0000"/>
        <w:sz w:val="32"/>
      </w:rPr>
      <w:t>Academy</w:t>
    </w:r>
  </w:p>
  <w:p w14:paraId="4ED8ADBC" w14:textId="77777777" w:rsidR="0002028A" w:rsidRPr="00903E21" w:rsidRDefault="0002028A" w:rsidP="00BB6E3C">
    <w:pPr>
      <w:pStyle w:val="Header"/>
      <w:jc w:val="right"/>
      <w:rPr>
        <w:rFonts w:ascii="Cambria" w:hAnsi="Cambria"/>
        <w:b/>
        <w:sz w:val="20"/>
      </w:rPr>
    </w:pPr>
    <w:r>
      <w:rPr>
        <w:rFonts w:ascii="Cambria" w:hAnsi="Cambria"/>
        <w:b/>
        <w:sz w:val="20"/>
      </w:rPr>
      <w:t>Chestnut Street</w:t>
    </w:r>
    <w:r w:rsidRPr="00903E21">
      <w:rPr>
        <w:rFonts w:ascii="Cambria" w:hAnsi="Cambria"/>
        <w:b/>
        <w:sz w:val="20"/>
      </w:rPr>
      <w:t>,</w:t>
    </w:r>
    <w:r>
      <w:rPr>
        <w:rFonts w:ascii="Cambria" w:hAnsi="Cambria"/>
        <w:b/>
        <w:sz w:val="20"/>
      </w:rPr>
      <w:t xml:space="preserve"> Ruskington,</w:t>
    </w:r>
    <w:r w:rsidRPr="00903E21">
      <w:rPr>
        <w:rFonts w:ascii="Cambria" w:hAnsi="Cambria"/>
        <w:b/>
        <w:sz w:val="20"/>
      </w:rPr>
      <w:t xml:space="preserve"> </w:t>
    </w:r>
    <w:r>
      <w:rPr>
        <w:rFonts w:ascii="Cambria" w:hAnsi="Cambria"/>
        <w:b/>
        <w:sz w:val="20"/>
      </w:rPr>
      <w:t>Sleaford, Lincs.</w:t>
    </w:r>
    <w:r w:rsidRPr="00903E21">
      <w:rPr>
        <w:rFonts w:ascii="Cambria" w:hAnsi="Cambria"/>
        <w:b/>
        <w:sz w:val="20"/>
      </w:rPr>
      <w:t xml:space="preserve"> </w:t>
    </w:r>
    <w:r>
      <w:rPr>
        <w:rFonts w:ascii="Cambria" w:hAnsi="Cambria"/>
        <w:b/>
        <w:sz w:val="20"/>
      </w:rPr>
      <w:t>NG34 9DL</w:t>
    </w:r>
  </w:p>
  <w:p w14:paraId="698DD56E" w14:textId="77777777" w:rsidR="0002028A" w:rsidRDefault="0002028A" w:rsidP="00BB6E3C">
    <w:pPr>
      <w:pStyle w:val="Header"/>
      <w:jc w:val="right"/>
      <w:rPr>
        <w:rFonts w:ascii="Cambria" w:hAnsi="Cambria"/>
        <w:b/>
        <w:sz w:val="20"/>
      </w:rPr>
    </w:pPr>
    <w:r>
      <w:rPr>
        <w:rFonts w:ascii="Cambria" w:hAnsi="Cambria"/>
        <w:b/>
        <w:sz w:val="20"/>
      </w:rPr>
      <w:t>Telephone: (01526) 832424</w:t>
    </w:r>
  </w:p>
  <w:p w14:paraId="0141D41A" w14:textId="4AADD0F6" w:rsidR="0002028A" w:rsidRPr="00903E21" w:rsidRDefault="0002028A" w:rsidP="00BB6E3C">
    <w:pPr>
      <w:pStyle w:val="Header"/>
      <w:jc w:val="right"/>
      <w:rPr>
        <w:rFonts w:ascii="Cambria" w:hAnsi="Cambria"/>
        <w:b/>
        <w:sz w:val="20"/>
      </w:rPr>
    </w:pPr>
    <w:r>
      <w:rPr>
        <w:rFonts w:ascii="Cambria" w:hAnsi="Cambria"/>
        <w:b/>
        <w:sz w:val="20"/>
      </w:rPr>
      <w:t>Email: school.office@chestnut-street.lincs.sch.uk</w:t>
    </w:r>
  </w:p>
  <w:p w14:paraId="55729594" w14:textId="77777777" w:rsidR="0002028A" w:rsidRPr="00903E21" w:rsidRDefault="0002028A" w:rsidP="00BB6E3C">
    <w:pPr>
      <w:pStyle w:val="Header"/>
      <w:jc w:val="right"/>
      <w:rPr>
        <w:rFonts w:ascii="Cambria" w:hAnsi="Cambria"/>
        <w:b/>
        <w:sz w:val="16"/>
        <w:szCs w:val="16"/>
      </w:rPr>
    </w:pPr>
  </w:p>
  <w:p w14:paraId="27E12815" w14:textId="77777777" w:rsidR="0002028A" w:rsidRPr="00903E21" w:rsidRDefault="0002028A" w:rsidP="00BB6E3C">
    <w:pPr>
      <w:pStyle w:val="Header"/>
      <w:jc w:val="right"/>
      <w:rPr>
        <w:rFonts w:ascii="Cambria" w:hAnsi="Cambria"/>
        <w:b/>
        <w:sz w:val="20"/>
      </w:rPr>
    </w:pPr>
    <w:r>
      <w:rPr>
        <w:rFonts w:ascii="Cambria" w:hAnsi="Cambria"/>
        <w:b/>
        <w:sz w:val="20"/>
      </w:rPr>
      <w:t xml:space="preserve">Executive </w:t>
    </w:r>
    <w:r w:rsidRPr="00903E21">
      <w:rPr>
        <w:rFonts w:ascii="Cambria" w:hAnsi="Cambria"/>
        <w:b/>
        <w:sz w:val="20"/>
      </w:rPr>
      <w:t xml:space="preserve">Head Teacher: </w:t>
    </w:r>
    <w:r>
      <w:rPr>
        <w:rFonts w:ascii="Cambria" w:hAnsi="Cambria"/>
        <w:b/>
        <w:sz w:val="20"/>
      </w:rPr>
      <w:t>Mr G Trafford</w:t>
    </w:r>
  </w:p>
  <w:p w14:paraId="03CB805B" w14:textId="77777777" w:rsidR="0002028A" w:rsidRDefault="0002028A" w:rsidP="00BB6E3C">
    <w:pPr>
      <w:pStyle w:val="Header"/>
      <w:jc w:val="right"/>
      <w:rPr>
        <w:rFonts w:ascii="Cambria" w:hAnsi="Cambria"/>
        <w:b/>
        <w:sz w:val="20"/>
      </w:rPr>
    </w:pPr>
    <w:r>
      <w:rPr>
        <w:rFonts w:ascii="Cambria" w:hAnsi="Cambria"/>
        <w:b/>
        <w:sz w:val="20"/>
      </w:rPr>
      <w:t xml:space="preserve">                                Head of School</w:t>
    </w:r>
    <w:r w:rsidRPr="00903E21">
      <w:rPr>
        <w:rFonts w:ascii="Cambria" w:hAnsi="Cambria"/>
        <w:b/>
        <w:sz w:val="20"/>
      </w:rPr>
      <w:t xml:space="preserve">: </w:t>
    </w:r>
    <w:r>
      <w:rPr>
        <w:rFonts w:ascii="Cambria" w:hAnsi="Cambria"/>
        <w:b/>
        <w:sz w:val="20"/>
      </w:rPr>
      <w:t>Mrs L Cook</w:t>
    </w:r>
  </w:p>
  <w:p w14:paraId="3107C48E" w14:textId="77777777" w:rsidR="0002028A" w:rsidRDefault="0002028A" w:rsidP="00BB6E3C">
    <w:pPr>
      <w:pStyle w:val="Header"/>
      <w:jc w:val="center"/>
      <w:rPr>
        <w:rFonts w:ascii="Cambria" w:hAnsi="Cambria"/>
        <w:b/>
        <w:sz w:val="20"/>
      </w:rPr>
    </w:pPr>
  </w:p>
  <w:p w14:paraId="120C367C" w14:textId="77777777" w:rsidR="0002028A" w:rsidRDefault="0002028A" w:rsidP="00BB6E3C">
    <w:pPr>
      <w:pStyle w:val="Header"/>
      <w:rPr>
        <w:rFonts w:ascii="Cambria" w:hAnsi="Cambria"/>
        <w:b/>
        <w:sz w:val="20"/>
      </w:rPr>
    </w:pPr>
    <w:hyperlink r:id="rId2" w:history="1">
      <w:r w:rsidRPr="0066430D">
        <w:rPr>
          <w:rStyle w:val="Hyperlink"/>
          <w:rFonts w:ascii="Cambria" w:hAnsi="Cambria"/>
          <w:sz w:val="20"/>
        </w:rPr>
        <w:t>www.chestnutstreet.co.uk</w:t>
      </w:r>
    </w:hyperlink>
    <w:r w:rsidRPr="009821A7">
      <w:rPr>
        <w:rFonts w:ascii="Cambria" w:hAnsi="Cambria"/>
        <w:sz w:val="20"/>
      </w:rPr>
      <w:t xml:space="preserve">       </w:t>
    </w:r>
  </w:p>
  <w:p w14:paraId="7992DDAE" w14:textId="77777777" w:rsidR="0002028A" w:rsidRPr="000D306B" w:rsidRDefault="0002028A" w:rsidP="00BB6E3C">
    <w:pPr>
      <w:pStyle w:val="Header"/>
      <w:rPr>
        <w:rFonts w:ascii="Cambria" w:hAnsi="Cambria"/>
        <w:sz w:val="16"/>
        <w:szCs w:val="16"/>
      </w:rPr>
    </w:pPr>
    <w:r>
      <w:rPr>
        <w:noProof/>
      </w:rPr>
      <mc:AlternateContent>
        <mc:Choice Requires="wps">
          <w:drawing>
            <wp:anchor distT="0" distB="0" distL="114300" distR="114300" simplePos="0" relativeHeight="251670016" behindDoc="0" locked="0" layoutInCell="1" allowOverlap="1" wp14:anchorId="124F439D" wp14:editId="05E1AAFE">
              <wp:simplePos x="0" y="0"/>
              <wp:positionH relativeFrom="column">
                <wp:posOffset>0</wp:posOffset>
              </wp:positionH>
              <wp:positionV relativeFrom="paragraph">
                <wp:posOffset>144145</wp:posOffset>
              </wp:positionV>
              <wp:extent cx="6515100" cy="0"/>
              <wp:effectExtent l="76200" t="80645" r="114300" b="844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15100" cy="0"/>
                      </a:xfrm>
                      <a:prstGeom prst="line">
                        <a:avLst/>
                      </a:prstGeom>
                      <a:noFill/>
                      <a:ln w="25400">
                        <a:solidFill>
                          <a:srgbClr val="FF0000"/>
                        </a:solidFill>
                        <a:round/>
                        <a:headEnd/>
                        <a:tailEnd/>
                      </a:ln>
                      <a:effectLst>
                        <a:outerShdw blurRad="40000" dist="19999" dir="359929" rotWithShape="0">
                          <a:srgbClr val="FF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35pt" to="513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" strokecolor="red" strokeweight="2pt">
              <v:shadow on="t" color="red" opacity="24903f" origin=",.5" offset=".55247mm,.05806mm"/>
            </v:line>
          </w:pict>
        </mc:Fallback>
      </mc:AlternateContent>
    </w:r>
  </w:p>
  <w:p w14:paraId="42E6F9C2" w14:textId="77777777" w:rsidR="0002028A" w:rsidRDefault="000202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812"/>
    <w:multiLevelType w:val="hybridMultilevel"/>
    <w:tmpl w:val="DFBCD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D4C01"/>
    <w:multiLevelType w:val="hybridMultilevel"/>
    <w:tmpl w:val="25769B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69646B"/>
    <w:multiLevelType w:val="hybridMultilevel"/>
    <w:tmpl w:val="62D865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B068A7"/>
    <w:multiLevelType w:val="hybridMultilevel"/>
    <w:tmpl w:val="81E0E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2D3617"/>
    <w:multiLevelType w:val="hybridMultilevel"/>
    <w:tmpl w:val="AD4A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753CBF"/>
    <w:multiLevelType w:val="hybridMultilevel"/>
    <w:tmpl w:val="44AA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D02562A"/>
    <w:multiLevelType w:val="hybridMultilevel"/>
    <w:tmpl w:val="C8E6B3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3EE"/>
    <w:rsid w:val="0002028A"/>
    <w:rsid w:val="0004107A"/>
    <w:rsid w:val="00055247"/>
    <w:rsid w:val="000576B8"/>
    <w:rsid w:val="00072223"/>
    <w:rsid w:val="00084621"/>
    <w:rsid w:val="000D306B"/>
    <w:rsid w:val="001278B3"/>
    <w:rsid w:val="00134728"/>
    <w:rsid w:val="00197D6C"/>
    <w:rsid w:val="001A719B"/>
    <w:rsid w:val="001E2564"/>
    <w:rsid w:val="00215132"/>
    <w:rsid w:val="00257714"/>
    <w:rsid w:val="00265FA8"/>
    <w:rsid w:val="002D3D26"/>
    <w:rsid w:val="002D48D3"/>
    <w:rsid w:val="002F0B7B"/>
    <w:rsid w:val="00304681"/>
    <w:rsid w:val="003076FE"/>
    <w:rsid w:val="00314388"/>
    <w:rsid w:val="00334AB7"/>
    <w:rsid w:val="003426AB"/>
    <w:rsid w:val="00391B55"/>
    <w:rsid w:val="003B1F37"/>
    <w:rsid w:val="003D7BBD"/>
    <w:rsid w:val="003E326C"/>
    <w:rsid w:val="0040511A"/>
    <w:rsid w:val="00491DB6"/>
    <w:rsid w:val="00537681"/>
    <w:rsid w:val="0054351F"/>
    <w:rsid w:val="005933EE"/>
    <w:rsid w:val="005F6B74"/>
    <w:rsid w:val="00617AE2"/>
    <w:rsid w:val="00642D3E"/>
    <w:rsid w:val="00685C93"/>
    <w:rsid w:val="006A21A0"/>
    <w:rsid w:val="00707141"/>
    <w:rsid w:val="0073143D"/>
    <w:rsid w:val="00740293"/>
    <w:rsid w:val="00753046"/>
    <w:rsid w:val="0076488A"/>
    <w:rsid w:val="00790E9F"/>
    <w:rsid w:val="00797912"/>
    <w:rsid w:val="007D1986"/>
    <w:rsid w:val="00803441"/>
    <w:rsid w:val="00832D9F"/>
    <w:rsid w:val="00872074"/>
    <w:rsid w:val="00903E21"/>
    <w:rsid w:val="00937A56"/>
    <w:rsid w:val="009821A7"/>
    <w:rsid w:val="009B6E83"/>
    <w:rsid w:val="009E2B0F"/>
    <w:rsid w:val="009F0CB2"/>
    <w:rsid w:val="009F492B"/>
    <w:rsid w:val="00A05E62"/>
    <w:rsid w:val="00A2103C"/>
    <w:rsid w:val="00A321DD"/>
    <w:rsid w:val="00AD2FBE"/>
    <w:rsid w:val="00B02CDF"/>
    <w:rsid w:val="00B14A26"/>
    <w:rsid w:val="00B30185"/>
    <w:rsid w:val="00B3763E"/>
    <w:rsid w:val="00B80EA6"/>
    <w:rsid w:val="00B90386"/>
    <w:rsid w:val="00B928FE"/>
    <w:rsid w:val="00BA2A0E"/>
    <w:rsid w:val="00BB6E3C"/>
    <w:rsid w:val="00BF3476"/>
    <w:rsid w:val="00BF7D41"/>
    <w:rsid w:val="00C37FC4"/>
    <w:rsid w:val="00C749EA"/>
    <w:rsid w:val="00C8625D"/>
    <w:rsid w:val="00D038B6"/>
    <w:rsid w:val="00D20BB9"/>
    <w:rsid w:val="00D21217"/>
    <w:rsid w:val="00D21F60"/>
    <w:rsid w:val="00D25291"/>
    <w:rsid w:val="00D420B7"/>
    <w:rsid w:val="00D75402"/>
    <w:rsid w:val="00D844F2"/>
    <w:rsid w:val="00DF2826"/>
    <w:rsid w:val="00E11653"/>
    <w:rsid w:val="00E14EFE"/>
    <w:rsid w:val="00E37421"/>
    <w:rsid w:val="00E52CE2"/>
    <w:rsid w:val="00E628E4"/>
    <w:rsid w:val="00E9262B"/>
    <w:rsid w:val="00ED2191"/>
    <w:rsid w:val="00EF74B8"/>
    <w:rsid w:val="00F22F0E"/>
    <w:rsid w:val="00F32374"/>
    <w:rsid w:val="00F71276"/>
    <w:rsid w:val="00FD28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3BC29A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 w:type="paragraph" w:styleId="ListParagraph">
    <w:name w:val="List Paragraph"/>
    <w:basedOn w:val="Normal"/>
    <w:uiPriority w:val="34"/>
    <w:qFormat/>
    <w:rsid w:val="00E37421"/>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 w:type="paragraph" w:styleId="ListParagraph">
    <w:name w:val="List Paragraph"/>
    <w:basedOn w:val="Normal"/>
    <w:uiPriority w:val="34"/>
    <w:qFormat/>
    <w:rsid w:val="00E37421"/>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270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chestnutstreet.co.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BC046-7DB1-419F-9AA3-11C7817DF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832BBC7E</Template>
  <TotalTime>31</TotalTime>
  <Pages>5</Pages>
  <Words>2237</Words>
  <Characters>10354</Characters>
  <Application>Microsoft Office Word</Application>
  <DocSecurity>0</DocSecurity>
  <Lines>86</Lines>
  <Paragraphs>25</Paragraphs>
  <ScaleCrop>false</ScaleCrop>
  <HeadingPairs>
    <vt:vector size="2" baseType="variant">
      <vt:variant>
        <vt:lpstr>Title</vt:lpstr>
      </vt:variant>
      <vt:variant>
        <vt:i4>1</vt:i4>
      </vt:variant>
    </vt:vector>
  </HeadingPairs>
  <TitlesOfParts>
    <vt:vector size="1" baseType="lpstr">
      <vt:lpstr/>
    </vt:vector>
  </TitlesOfParts>
  <Company>LCC / Mouchel</Company>
  <LinksUpToDate>false</LinksUpToDate>
  <CharactersWithSpaces>12566</CharactersWithSpaces>
  <SharedDoc>false</SharedDoc>
  <HLinks>
    <vt:vector size="6" baseType="variant">
      <vt:variant>
        <vt:i4>1769588</vt:i4>
      </vt:variant>
      <vt:variant>
        <vt:i4>0</vt:i4>
      </vt:variant>
      <vt:variant>
        <vt:i4>0</vt:i4>
      </vt:variant>
      <vt:variant>
        <vt:i4>5</vt:i4>
      </vt:variant>
      <vt:variant>
        <vt:lpwstr>http://www.coningsbyprimary.co.uk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Users Only</dc:creator>
  <cp:lastModifiedBy>Windows User</cp:lastModifiedBy>
  <cp:revision>4</cp:revision>
  <cp:lastPrinted>2020-02-13T16:14:00Z</cp:lastPrinted>
  <dcterms:created xsi:type="dcterms:W3CDTF">2020-06-10T08:24:00Z</dcterms:created>
  <dcterms:modified xsi:type="dcterms:W3CDTF">2020-06-10T08:54:00Z</dcterms:modified>
</cp:coreProperties>
</file>