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D94FA" w14:textId="77777777" w:rsidR="00D038B6" w:rsidRDefault="00D038B6" w:rsidP="00617AE2">
      <w:pPr>
        <w:spacing w:line="276" w:lineRule="auto"/>
        <w:jc w:val="right"/>
        <w:rPr>
          <w:rFonts w:asciiTheme="majorHAnsi" w:hAnsiTheme="majorHAnsi"/>
        </w:rPr>
      </w:pPr>
    </w:p>
    <w:p w14:paraId="24C38C00" w14:textId="77777777" w:rsidR="008C2FBB" w:rsidRDefault="008C2FBB" w:rsidP="008C2FBB">
      <w:pPr>
        <w:jc w:val="both"/>
      </w:pPr>
      <w:r>
        <w:t>Dear Parents and Carers,</w:t>
      </w:r>
    </w:p>
    <w:p w14:paraId="7CDEA607" w14:textId="77777777" w:rsidR="008C2FBB" w:rsidRDefault="008C2FBB" w:rsidP="008C2FBB">
      <w:pPr>
        <w:jc w:val="both"/>
      </w:pPr>
    </w:p>
    <w:p w14:paraId="04944612" w14:textId="77777777" w:rsidR="008C2FBB" w:rsidRPr="00401716" w:rsidRDefault="008C2FBB" w:rsidP="008C2FBB">
      <w:pPr>
        <w:jc w:val="both"/>
        <w:rPr>
          <w:b/>
          <w:u w:val="single"/>
        </w:rPr>
      </w:pPr>
      <w:r w:rsidRPr="00401716">
        <w:rPr>
          <w:b/>
          <w:u w:val="single"/>
        </w:rPr>
        <w:t>School Closure – Learning in Partnership between Home and School</w:t>
      </w:r>
    </w:p>
    <w:p w14:paraId="4750C6D4" w14:textId="77777777" w:rsidR="008C2FBB" w:rsidRDefault="008C2FBB" w:rsidP="008C2FBB">
      <w:pPr>
        <w:jc w:val="both"/>
      </w:pPr>
    </w:p>
    <w:p w14:paraId="00E885E4" w14:textId="77777777" w:rsidR="008C2FBB" w:rsidRDefault="008C2FBB" w:rsidP="008C2FBB">
      <w:pPr>
        <w:jc w:val="both"/>
      </w:pPr>
      <w:r>
        <w:t xml:space="preserve">We now know that the UK Government and the Department for Education has asked all schools to close. At this time, it is not clear on how long this will be for. I want to be clear with parents and carers that this is not something that any of us would want. As educators we believe in the benefits of school to further learning and inspire fabulous opportunities for all our children. </w:t>
      </w:r>
    </w:p>
    <w:p w14:paraId="73652B41" w14:textId="77777777" w:rsidR="008C2FBB" w:rsidRDefault="008C2FBB" w:rsidP="008C2FBB">
      <w:pPr>
        <w:jc w:val="both"/>
      </w:pPr>
    </w:p>
    <w:p w14:paraId="0B395BFF" w14:textId="77777777" w:rsidR="008C2FBB" w:rsidRDefault="008C2FBB" w:rsidP="008C2FBB">
      <w:pPr>
        <w:jc w:val="both"/>
      </w:pPr>
      <w:r>
        <w:t xml:space="preserve">I also want to be clear that we cannot seek to replicate all learning experiences at home. However, we also know that extended periods of absence and holidays can have a significant </w:t>
      </w:r>
      <w:proofErr w:type="spellStart"/>
      <w:r>
        <w:t>affect</w:t>
      </w:r>
      <w:proofErr w:type="spellEnd"/>
      <w:r>
        <w:t xml:space="preserve"> on progress and attainment. Therefore, we have a responsibility to try to work together with families in their homes to continue supporting their academic progress. </w:t>
      </w:r>
    </w:p>
    <w:p w14:paraId="328AFC8F" w14:textId="77777777" w:rsidR="008C2FBB" w:rsidRDefault="008C2FBB" w:rsidP="008C2FBB">
      <w:pPr>
        <w:jc w:val="both"/>
      </w:pPr>
    </w:p>
    <w:p w14:paraId="1907D943" w14:textId="77777777" w:rsidR="008C2FBB" w:rsidRDefault="008C2FBB" w:rsidP="008C2FBB">
      <w:pPr>
        <w:jc w:val="both"/>
      </w:pPr>
      <w:r>
        <w:t xml:space="preserve">I would ask that you read the following information carefully and if you have questions or you need help and support, please reach out to us through the methods detailed below. </w:t>
      </w:r>
    </w:p>
    <w:p w14:paraId="5D26949D" w14:textId="77777777" w:rsidR="008C2FBB" w:rsidRDefault="008C2FBB" w:rsidP="008C2FBB">
      <w:pPr>
        <w:jc w:val="both"/>
      </w:pPr>
    </w:p>
    <w:p w14:paraId="2C202A7F" w14:textId="77777777" w:rsidR="008C2FBB" w:rsidRPr="00401716" w:rsidRDefault="008C2FBB" w:rsidP="008C2FBB">
      <w:pPr>
        <w:jc w:val="both"/>
        <w:rPr>
          <w:b/>
          <w:u w:val="single"/>
        </w:rPr>
      </w:pPr>
      <w:r w:rsidRPr="00401716">
        <w:rPr>
          <w:b/>
          <w:u w:val="single"/>
        </w:rPr>
        <w:t>Channels of communication:</w:t>
      </w:r>
    </w:p>
    <w:p w14:paraId="690B0D58" w14:textId="77777777" w:rsidR="008C2FBB" w:rsidRDefault="008C2FBB" w:rsidP="008C2FBB">
      <w:pPr>
        <w:jc w:val="both"/>
      </w:pPr>
    </w:p>
    <w:p w14:paraId="680BE68C" w14:textId="77777777" w:rsidR="008C2FBB" w:rsidRDefault="008C2FBB" w:rsidP="008C2FBB">
      <w:pPr>
        <w:jc w:val="both"/>
      </w:pPr>
      <w:r>
        <w:t>In principle school hours (8:45-3:15) will be kept by staff and during this time the following channels of communication will be open:</w:t>
      </w:r>
    </w:p>
    <w:p w14:paraId="2B98732F" w14:textId="77777777" w:rsidR="008C2FBB" w:rsidRDefault="008C2FBB" w:rsidP="008C2FBB">
      <w:pPr>
        <w:jc w:val="both"/>
      </w:pPr>
    </w:p>
    <w:p w14:paraId="1287A240" w14:textId="77777777" w:rsidR="008C2FBB" w:rsidRDefault="008C2FBB" w:rsidP="008C2FBB">
      <w:pPr>
        <w:pStyle w:val="ListParagraph"/>
        <w:numPr>
          <w:ilvl w:val="0"/>
          <w:numId w:val="6"/>
        </w:numPr>
        <w:spacing w:after="0" w:line="240" w:lineRule="auto"/>
        <w:jc w:val="both"/>
      </w:pPr>
      <w:r>
        <w:t>For questions about learning these will need to be directed to the class teacher via Tapestry (Little Conkers and RH) Class Dojo</w:t>
      </w:r>
      <w:r w:rsidRPr="00C45EC8">
        <w:t xml:space="preserve"> </w:t>
      </w:r>
      <w:r>
        <w:t>(Y1-Y6) or the Class ‘</w:t>
      </w:r>
      <w:proofErr w:type="spellStart"/>
      <w:r>
        <w:t>Padlet</w:t>
      </w:r>
      <w:proofErr w:type="spellEnd"/>
      <w:r>
        <w:t>’ (more details on this to follow).</w:t>
      </w:r>
    </w:p>
    <w:p w14:paraId="7868325C" w14:textId="77777777" w:rsidR="008C2FBB" w:rsidRDefault="008C2FBB" w:rsidP="008C2FBB">
      <w:pPr>
        <w:pStyle w:val="ListParagraph"/>
        <w:numPr>
          <w:ilvl w:val="0"/>
          <w:numId w:val="6"/>
        </w:numPr>
        <w:spacing w:after="0" w:line="240" w:lineRule="auto"/>
        <w:jc w:val="both"/>
      </w:pPr>
      <w:r>
        <w:t xml:space="preserve">For questions related to safeguarding or other school related aspects please email </w:t>
      </w:r>
      <w:hyperlink r:id="rId8" w:history="1">
        <w:r w:rsidRPr="005E3DC3">
          <w:rPr>
            <w:rStyle w:val="Hyperlink"/>
          </w:rPr>
          <w:t>school.office@chestnut-street.lincs.sch.uk</w:t>
        </w:r>
      </w:hyperlink>
      <w:r>
        <w:t xml:space="preserve"> </w:t>
      </w:r>
    </w:p>
    <w:p w14:paraId="5060EDB4" w14:textId="77777777" w:rsidR="008C2FBB" w:rsidRDefault="008C2FBB" w:rsidP="008C2FBB">
      <w:pPr>
        <w:pStyle w:val="ListParagraph"/>
        <w:numPr>
          <w:ilvl w:val="0"/>
          <w:numId w:val="6"/>
        </w:numPr>
        <w:spacing w:after="0" w:line="240" w:lineRule="auto"/>
        <w:jc w:val="both"/>
      </w:pPr>
      <w:r>
        <w:t>School Twitter pages will be running and updated regularly if you have an account.</w:t>
      </w:r>
    </w:p>
    <w:p w14:paraId="318BFD04" w14:textId="77777777" w:rsidR="008C2FBB" w:rsidRDefault="008C2FBB" w:rsidP="008C2FBB">
      <w:pPr>
        <w:pStyle w:val="ListParagraph"/>
        <w:numPr>
          <w:ilvl w:val="0"/>
          <w:numId w:val="6"/>
        </w:numPr>
        <w:spacing w:after="0" w:line="240" w:lineRule="auto"/>
        <w:jc w:val="both"/>
      </w:pPr>
      <w:r>
        <w:t xml:space="preserve">School staff will have access to </w:t>
      </w:r>
      <w:proofErr w:type="spellStart"/>
      <w:r>
        <w:t>Parentmail</w:t>
      </w:r>
      <w:proofErr w:type="spellEnd"/>
      <w:r>
        <w:t xml:space="preserve"> and can use this to send emails.</w:t>
      </w:r>
    </w:p>
    <w:p w14:paraId="62764822" w14:textId="77777777" w:rsidR="008C2FBB" w:rsidRDefault="008C2FBB" w:rsidP="008C2FBB">
      <w:pPr>
        <w:jc w:val="both"/>
      </w:pPr>
    </w:p>
    <w:p w14:paraId="6EBA3DB4" w14:textId="77777777" w:rsidR="008C2FBB" w:rsidRPr="00401716" w:rsidRDefault="008C2FBB" w:rsidP="008C2FBB">
      <w:pPr>
        <w:jc w:val="both"/>
        <w:rPr>
          <w:b/>
          <w:u w:val="single"/>
        </w:rPr>
      </w:pPr>
      <w:r w:rsidRPr="00401716">
        <w:rPr>
          <w:b/>
          <w:u w:val="single"/>
        </w:rPr>
        <w:t>Packs for children to take home:</w:t>
      </w:r>
    </w:p>
    <w:p w14:paraId="79DE1E2B" w14:textId="77777777" w:rsidR="008C2FBB" w:rsidRDefault="008C2FBB" w:rsidP="008C2FBB">
      <w:pPr>
        <w:jc w:val="both"/>
      </w:pPr>
    </w:p>
    <w:p w14:paraId="59385A85" w14:textId="19347070" w:rsidR="008C2FBB" w:rsidRDefault="008C2FBB" w:rsidP="008C2FBB">
      <w:pPr>
        <w:jc w:val="both"/>
      </w:pPr>
      <w:r>
        <w:t xml:space="preserve">Your child </w:t>
      </w:r>
      <w:r>
        <w:t>has bought</w:t>
      </w:r>
      <w:r>
        <w:t xml:space="preserve"> home a pack of resources from school including the following:</w:t>
      </w:r>
    </w:p>
    <w:p w14:paraId="61F586BE" w14:textId="77777777" w:rsidR="008C2FBB" w:rsidRDefault="008C2FBB" w:rsidP="008C2FBB">
      <w:pPr>
        <w:pStyle w:val="ListParagraph"/>
        <w:numPr>
          <w:ilvl w:val="0"/>
          <w:numId w:val="7"/>
        </w:numPr>
        <w:spacing w:after="0" w:line="240" w:lineRule="auto"/>
        <w:jc w:val="both"/>
      </w:pPr>
      <w:r>
        <w:t xml:space="preserve">Reading books (these are from the school/class libraries and book boxes and must be kept at home ready to be returned to school when we reopen). </w:t>
      </w:r>
    </w:p>
    <w:p w14:paraId="233F0C7A" w14:textId="77777777" w:rsidR="008C2FBB" w:rsidRDefault="008C2FBB" w:rsidP="008C2FBB">
      <w:pPr>
        <w:pStyle w:val="ListParagraph"/>
        <w:numPr>
          <w:ilvl w:val="0"/>
          <w:numId w:val="7"/>
        </w:numPr>
        <w:spacing w:after="0" w:line="240" w:lineRule="auto"/>
        <w:jc w:val="both"/>
      </w:pPr>
      <w:r>
        <w:t>An exercise book for children to use either for completion of home learning activities or for their own independent work (</w:t>
      </w:r>
      <w:proofErr w:type="spellStart"/>
      <w:r>
        <w:t>eg</w:t>
      </w:r>
      <w:proofErr w:type="spellEnd"/>
      <w:r>
        <w:t>. Stories, daily diary, calculations, pictures etc.)</w:t>
      </w:r>
    </w:p>
    <w:p w14:paraId="44CE7BE9" w14:textId="77777777" w:rsidR="008C2FBB" w:rsidRDefault="008C2FBB" w:rsidP="008C2FBB">
      <w:pPr>
        <w:pStyle w:val="ListParagraph"/>
        <w:numPr>
          <w:ilvl w:val="0"/>
          <w:numId w:val="7"/>
        </w:numPr>
        <w:spacing w:after="0" w:line="240" w:lineRule="auto"/>
        <w:jc w:val="both"/>
      </w:pPr>
      <w:r>
        <w:t>Stationery (pen/pencil)</w:t>
      </w:r>
      <w:bookmarkStart w:id="0" w:name="_GoBack"/>
      <w:bookmarkEnd w:id="0"/>
    </w:p>
    <w:p w14:paraId="40748072" w14:textId="77777777" w:rsidR="008C2FBB" w:rsidRDefault="008C2FBB" w:rsidP="008C2FBB">
      <w:pPr>
        <w:pStyle w:val="ListParagraph"/>
        <w:numPr>
          <w:ilvl w:val="0"/>
          <w:numId w:val="7"/>
        </w:numPr>
        <w:spacing w:after="0" w:line="240" w:lineRule="auto"/>
        <w:jc w:val="both"/>
      </w:pPr>
      <w:r>
        <w:t xml:space="preserve">A home learning grid with approximately 9 activities. If school is closed for an extended period of time we may arrange for further grids to be produced and physically shared with families. </w:t>
      </w:r>
    </w:p>
    <w:p w14:paraId="50707758" w14:textId="77777777" w:rsidR="008C2FBB" w:rsidRDefault="008C2FBB" w:rsidP="008C2FBB">
      <w:pPr>
        <w:pStyle w:val="ListParagraph"/>
        <w:numPr>
          <w:ilvl w:val="0"/>
          <w:numId w:val="7"/>
        </w:numPr>
        <w:spacing w:after="0" w:line="240" w:lineRule="auto"/>
        <w:jc w:val="both"/>
      </w:pPr>
      <w:r>
        <w:t xml:space="preserve">Log-in details for specific websites such as TT </w:t>
      </w:r>
      <w:proofErr w:type="spellStart"/>
      <w:r>
        <w:t>Rockstars</w:t>
      </w:r>
      <w:proofErr w:type="spellEnd"/>
      <w:r>
        <w:t xml:space="preserve">, Spelling Shed and </w:t>
      </w:r>
      <w:proofErr w:type="spellStart"/>
      <w:r>
        <w:t>Numbots</w:t>
      </w:r>
      <w:proofErr w:type="spellEnd"/>
      <w:r>
        <w:t xml:space="preserve"> (KS1)</w:t>
      </w:r>
    </w:p>
    <w:p w14:paraId="059F5452" w14:textId="77777777" w:rsidR="008C2FBB" w:rsidRDefault="008C2FBB" w:rsidP="008C2FBB">
      <w:pPr>
        <w:jc w:val="both"/>
      </w:pPr>
    </w:p>
    <w:p w14:paraId="4BC4BB99" w14:textId="77777777" w:rsidR="008C2FBB" w:rsidRDefault="008C2FBB" w:rsidP="008C2FBB">
      <w:pPr>
        <w:jc w:val="both"/>
        <w:rPr>
          <w:b/>
          <w:u w:val="single"/>
        </w:rPr>
      </w:pPr>
    </w:p>
    <w:p w14:paraId="555DAEA1" w14:textId="77777777" w:rsidR="008C2FBB" w:rsidRDefault="008C2FBB" w:rsidP="008C2FBB">
      <w:pPr>
        <w:jc w:val="both"/>
        <w:rPr>
          <w:b/>
          <w:u w:val="single"/>
        </w:rPr>
      </w:pPr>
    </w:p>
    <w:p w14:paraId="06012C5C" w14:textId="77777777" w:rsidR="008C2FBB" w:rsidRDefault="008C2FBB" w:rsidP="008C2FBB">
      <w:pPr>
        <w:jc w:val="both"/>
        <w:rPr>
          <w:b/>
          <w:u w:val="single"/>
        </w:rPr>
      </w:pPr>
    </w:p>
    <w:p w14:paraId="760F7F0A" w14:textId="77777777" w:rsidR="008C2FBB" w:rsidRDefault="008C2FBB" w:rsidP="008C2FBB">
      <w:pPr>
        <w:jc w:val="both"/>
        <w:rPr>
          <w:b/>
          <w:u w:val="single"/>
        </w:rPr>
      </w:pPr>
    </w:p>
    <w:p w14:paraId="4C72901A" w14:textId="77777777" w:rsidR="008C2FBB" w:rsidRPr="001B5941" w:rsidRDefault="008C2FBB" w:rsidP="008C2FBB">
      <w:pPr>
        <w:jc w:val="both"/>
        <w:rPr>
          <w:b/>
          <w:u w:val="single"/>
        </w:rPr>
      </w:pPr>
      <w:r w:rsidRPr="001B5941">
        <w:rPr>
          <w:b/>
          <w:u w:val="single"/>
        </w:rPr>
        <w:t>Support for extended home learning:</w:t>
      </w:r>
    </w:p>
    <w:p w14:paraId="620F05C4" w14:textId="77777777" w:rsidR="008C2FBB" w:rsidRDefault="008C2FBB" w:rsidP="008C2FBB">
      <w:pPr>
        <w:jc w:val="both"/>
      </w:pPr>
    </w:p>
    <w:p w14:paraId="755D259D" w14:textId="77777777" w:rsidR="008C2FBB" w:rsidRDefault="008C2FBB" w:rsidP="008C2FBB">
      <w:pPr>
        <w:jc w:val="both"/>
      </w:pPr>
      <w:r>
        <w:t>We are very aware that there may be difficulties in accessing online content. Safe use of the internet can open opportunities for a continuity of learning in partnership with school. Staff will be planning for, setting activities, reviewing learning and ‘interacting with children’ on a daily basis in the following ways:</w:t>
      </w:r>
    </w:p>
    <w:p w14:paraId="1178EA14" w14:textId="77777777" w:rsidR="008C2FBB" w:rsidRDefault="008C2FBB" w:rsidP="008C2FBB">
      <w:pPr>
        <w:jc w:val="both"/>
      </w:pPr>
    </w:p>
    <w:p w14:paraId="66B8C66C" w14:textId="77777777" w:rsidR="008C2FBB" w:rsidRPr="001B5941" w:rsidRDefault="008C2FBB" w:rsidP="008C2FBB">
      <w:pPr>
        <w:jc w:val="both"/>
        <w:rPr>
          <w:b/>
        </w:rPr>
      </w:pPr>
      <w:r>
        <w:rPr>
          <w:b/>
        </w:rPr>
        <w:t xml:space="preserve">Little Conkers and </w:t>
      </w:r>
      <w:r w:rsidRPr="001B5941">
        <w:rPr>
          <w:b/>
        </w:rPr>
        <w:t>Reception:</w:t>
      </w:r>
    </w:p>
    <w:p w14:paraId="59A1102C" w14:textId="77777777" w:rsidR="008C2FBB" w:rsidRDefault="008C2FBB" w:rsidP="008C2FBB">
      <w:pPr>
        <w:jc w:val="both"/>
      </w:pPr>
      <w:r>
        <w:t xml:space="preserve">Ideas for practical home learning, links to activities and the ability to interact with teaching and support staff will be through TAPESTRY. Please ensure that you have a parent log-in to Tapestry. Staff will ‘check in’ during school hours to update activities answer questions. </w:t>
      </w:r>
    </w:p>
    <w:p w14:paraId="12F65A41" w14:textId="77777777" w:rsidR="008C2FBB" w:rsidRDefault="008C2FBB" w:rsidP="008C2FBB">
      <w:pPr>
        <w:jc w:val="both"/>
      </w:pPr>
    </w:p>
    <w:p w14:paraId="0FF1232B" w14:textId="77777777" w:rsidR="008C2FBB" w:rsidRPr="00C45EC8" w:rsidRDefault="008C2FBB" w:rsidP="008C2FBB">
      <w:pPr>
        <w:jc w:val="both"/>
        <w:rPr>
          <w:b/>
        </w:rPr>
      </w:pPr>
      <w:r w:rsidRPr="001B5941">
        <w:rPr>
          <w:b/>
        </w:rPr>
        <w:t xml:space="preserve">Year </w:t>
      </w:r>
      <w:r>
        <w:rPr>
          <w:b/>
        </w:rPr>
        <w:t>1</w:t>
      </w:r>
      <w:r w:rsidRPr="001B5941">
        <w:rPr>
          <w:b/>
        </w:rPr>
        <w:t xml:space="preserve"> -6:</w:t>
      </w:r>
    </w:p>
    <w:p w14:paraId="30DEDAE6" w14:textId="77777777" w:rsidR="008C2FBB" w:rsidRPr="00C45EC8" w:rsidRDefault="008C2FBB" w:rsidP="008C2FBB">
      <w:pPr>
        <w:jc w:val="both"/>
      </w:pPr>
      <w:r w:rsidRPr="00C45EC8">
        <w:t xml:space="preserve">Our main source of </w:t>
      </w:r>
      <w:r>
        <w:t>continued learning</w:t>
      </w:r>
      <w:r w:rsidRPr="00C45EC8">
        <w:t xml:space="preserve"> will be through </w:t>
      </w:r>
      <w:r>
        <w:t>CLASS DOJO</w:t>
      </w:r>
      <w:r w:rsidRPr="00C45EC8">
        <w:t xml:space="preserve">.  During school </w:t>
      </w:r>
      <w:proofErr w:type="gramStart"/>
      <w:r w:rsidRPr="00C45EC8">
        <w:t>hours</w:t>
      </w:r>
      <w:proofErr w:type="gramEnd"/>
      <w:r w:rsidRPr="00C45EC8">
        <w:t xml:space="preserve"> staff will ‘check in’ to update activities and answer questions. Staff may also signpost further links. We will always try to consider home broadband connections but many of these links will be from the internet. </w:t>
      </w:r>
    </w:p>
    <w:p w14:paraId="70807ED2" w14:textId="77777777" w:rsidR="008C2FBB" w:rsidRDefault="008C2FBB" w:rsidP="008C2FBB">
      <w:pPr>
        <w:jc w:val="both"/>
      </w:pPr>
    </w:p>
    <w:p w14:paraId="0C8E3341" w14:textId="77777777" w:rsidR="008C2FBB" w:rsidRDefault="008C2FBB" w:rsidP="008C2FBB">
      <w:pPr>
        <w:jc w:val="both"/>
      </w:pPr>
      <w:r>
        <w:t xml:space="preserve">Some teachers may also use </w:t>
      </w:r>
      <w:proofErr w:type="spellStart"/>
      <w:r>
        <w:t>Padlets</w:t>
      </w:r>
      <w:proofErr w:type="spellEnd"/>
      <w:r>
        <w:t xml:space="preserve"> (a simple to use web-based portal – a bit like online post-it notes) and Drop-Box (a simple way of transfer files like PDF’s). We also have accessed a wealth of other online learning activities. Details will be shared through the above channels when necessary.</w:t>
      </w:r>
    </w:p>
    <w:p w14:paraId="46510CEB" w14:textId="77777777" w:rsidR="008C2FBB" w:rsidRDefault="008C2FBB" w:rsidP="008C2FBB">
      <w:pPr>
        <w:jc w:val="both"/>
      </w:pPr>
    </w:p>
    <w:p w14:paraId="2E697813" w14:textId="77777777" w:rsidR="008C2FBB" w:rsidRPr="001B5941" w:rsidRDefault="008C2FBB" w:rsidP="008C2FBB">
      <w:pPr>
        <w:jc w:val="both"/>
        <w:rPr>
          <w:b/>
        </w:rPr>
      </w:pPr>
      <w:r w:rsidRPr="001B5941">
        <w:rPr>
          <w:b/>
        </w:rPr>
        <w:t>Promoting Well-Being and Positive Mental Health</w:t>
      </w:r>
    </w:p>
    <w:p w14:paraId="1F304F8A" w14:textId="77777777" w:rsidR="008C2FBB" w:rsidRDefault="008C2FBB" w:rsidP="008C2FBB">
      <w:pPr>
        <w:jc w:val="both"/>
      </w:pPr>
    </w:p>
    <w:p w14:paraId="1B68246C" w14:textId="77777777" w:rsidR="008C2FBB" w:rsidRDefault="008C2FBB" w:rsidP="008C2FBB">
      <w:pPr>
        <w:jc w:val="both"/>
      </w:pPr>
      <w:r>
        <w:t xml:space="preserve">We recognise that the school closure will bring about lots of changes in routine. What works for your family might not work for others. We would suggest a regular routine with breaks and opportunities to play in between. Try to keep an approach to work fresh each day. As a school we will try to support you as parents and help the children to think about a sensible approach to work and fun. </w:t>
      </w:r>
    </w:p>
    <w:p w14:paraId="0549FB0F" w14:textId="77777777" w:rsidR="008C2FBB" w:rsidRDefault="008C2FBB" w:rsidP="008C2FBB">
      <w:pPr>
        <w:jc w:val="both"/>
      </w:pPr>
    </w:p>
    <w:p w14:paraId="02312E4B" w14:textId="77777777" w:rsidR="008C2FBB" w:rsidRDefault="008C2FBB" w:rsidP="008C2FBB">
      <w:pPr>
        <w:jc w:val="both"/>
      </w:pPr>
      <w:r>
        <w:t xml:space="preserve">We know that the following weeks will be challenging but we are sure that our children will exhibit the resilience and determination that they demonstrate at school every day. </w:t>
      </w:r>
    </w:p>
    <w:p w14:paraId="33C99D6F" w14:textId="77777777" w:rsidR="008C2FBB" w:rsidRDefault="008C2FBB" w:rsidP="008C2FBB">
      <w:pPr>
        <w:jc w:val="both"/>
      </w:pPr>
    </w:p>
    <w:p w14:paraId="58A968EB" w14:textId="77777777" w:rsidR="008C2FBB" w:rsidRDefault="008C2FBB" w:rsidP="008C2FBB">
      <w:pPr>
        <w:jc w:val="both"/>
      </w:pPr>
      <w:r>
        <w:t>Kind regards,</w:t>
      </w:r>
    </w:p>
    <w:p w14:paraId="762AD5AF" w14:textId="77777777" w:rsidR="008C2FBB" w:rsidRPr="00C45EC8" w:rsidRDefault="008C2FBB" w:rsidP="008C2FBB">
      <w:pPr>
        <w:jc w:val="both"/>
        <w:rPr>
          <w:i/>
        </w:rPr>
      </w:pPr>
    </w:p>
    <w:p w14:paraId="6454A45E" w14:textId="77777777" w:rsidR="008C2FBB" w:rsidRPr="00C45EC8" w:rsidRDefault="008C2FBB" w:rsidP="008C2FBB">
      <w:pPr>
        <w:jc w:val="both"/>
        <w:rPr>
          <w:i/>
        </w:rPr>
      </w:pPr>
      <w:r w:rsidRPr="00C45EC8">
        <w:rPr>
          <w:i/>
        </w:rPr>
        <w:t>George Trafford</w:t>
      </w:r>
    </w:p>
    <w:p w14:paraId="1E32857D" w14:textId="77777777" w:rsidR="008C2FBB" w:rsidRDefault="008C2FBB" w:rsidP="008C2FBB">
      <w:pPr>
        <w:jc w:val="both"/>
      </w:pPr>
    </w:p>
    <w:p w14:paraId="1337D000" w14:textId="77777777" w:rsidR="008C2FBB" w:rsidRDefault="008C2FBB" w:rsidP="008C2FBB">
      <w:pPr>
        <w:jc w:val="both"/>
      </w:pPr>
      <w:r>
        <w:t>Mr G. Trafford</w:t>
      </w:r>
    </w:p>
    <w:p w14:paraId="5F333D54" w14:textId="77777777" w:rsidR="008C2FBB" w:rsidRDefault="008C2FBB" w:rsidP="008C2FBB">
      <w:pPr>
        <w:jc w:val="both"/>
      </w:pPr>
      <w:r>
        <w:t xml:space="preserve">Executive </w:t>
      </w:r>
      <w:proofErr w:type="spellStart"/>
      <w:r>
        <w:t>Headteacher</w:t>
      </w:r>
      <w:proofErr w:type="spellEnd"/>
    </w:p>
    <w:p w14:paraId="70CB613A" w14:textId="61F8E705" w:rsidR="00F71276" w:rsidRPr="00370F3E" w:rsidRDefault="00F71276" w:rsidP="008C2FBB">
      <w:pPr>
        <w:ind w:left="-426" w:right="-483"/>
        <w:jc w:val="both"/>
      </w:pPr>
    </w:p>
    <w:sectPr w:rsidR="00F71276" w:rsidRPr="00370F3E" w:rsidSect="00E11653">
      <w:headerReference w:type="even" r:id="rId9"/>
      <w:headerReference w:type="default" r:id="rId10"/>
      <w:footerReference w:type="even" r:id="rId11"/>
      <w:footerReference w:type="default" r:id="rId12"/>
      <w:headerReference w:type="first" r:id="rId13"/>
      <w:footerReference w:type="first" r:id="rId14"/>
      <w:pgSz w:w="11906" w:h="16838"/>
      <w:pgMar w:top="2317" w:right="707" w:bottom="1440" w:left="900"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0BFD4" w14:textId="77777777" w:rsidR="00134728" w:rsidRDefault="00134728">
      <w:r>
        <w:separator/>
      </w:r>
    </w:p>
  </w:endnote>
  <w:endnote w:type="continuationSeparator" w:id="0">
    <w:p w14:paraId="13F59477" w14:textId="77777777" w:rsidR="00134728" w:rsidRDefault="0013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DE14B4" w14:textId="77777777" w:rsidR="00F22F0E" w:rsidRDefault="00F22F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F1DBC" w14:textId="5FFCF017" w:rsidR="00134728" w:rsidRPr="00B14A26" w:rsidRDefault="00134728" w:rsidP="00B14A26">
    <w:pPr>
      <w:rPr>
        <w:rFonts w:ascii="Cambria" w:hAnsi="Cambria" w:cs="ArialMT"/>
        <w:b/>
        <w:bCs/>
        <w:sz w:val="40"/>
        <w:szCs w:val="20"/>
        <w:lang w:bidi="en-US"/>
      </w:rPr>
    </w:pPr>
    <w:r>
      <w:rPr>
        <w:rFonts w:ascii="Cambria" w:hAnsi="Cambria" w:cs="ArialMT"/>
        <w:b/>
        <w:bCs/>
        <w:i/>
        <w:noProof/>
        <w:sz w:val="32"/>
        <w:szCs w:val="20"/>
      </w:rPr>
      <w:drawing>
        <wp:anchor distT="0" distB="0" distL="114300" distR="114300" simplePos="0" relativeHeight="251666944" behindDoc="0" locked="0" layoutInCell="1" allowOverlap="1" wp14:anchorId="104E74CD" wp14:editId="279E5F4A">
          <wp:simplePos x="0" y="0"/>
          <wp:positionH relativeFrom="column">
            <wp:posOffset>6172200</wp:posOffset>
          </wp:positionH>
          <wp:positionV relativeFrom="paragraph">
            <wp:posOffset>-92710</wp:posOffset>
          </wp:positionV>
          <wp:extent cx="596265" cy="59626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MT"/>
        <w:b/>
        <w:bCs/>
        <w:i/>
        <w:sz w:val="32"/>
        <w:szCs w:val="20"/>
        <w:lang w:bidi="en-US"/>
      </w:rPr>
      <w:t>Care</w:t>
    </w:r>
    <w:r w:rsidRPr="00B14A26">
      <w:rPr>
        <w:rFonts w:ascii="Cambria" w:hAnsi="Cambria" w:cs="ArialMT"/>
        <w:b/>
        <w:bCs/>
        <w:i/>
        <w:sz w:val="32"/>
        <w:szCs w:val="20"/>
        <w:lang w:bidi="en-US"/>
      </w:rPr>
      <w:t xml:space="preserve">. </w:t>
    </w:r>
    <w:r>
      <w:rPr>
        <w:rFonts w:ascii="Cambria" w:hAnsi="Cambria" w:cs="ArialMT"/>
        <w:b/>
        <w:bCs/>
        <w:i/>
        <w:sz w:val="32"/>
        <w:szCs w:val="20"/>
        <w:lang w:bidi="en-US"/>
      </w:rPr>
      <w:t>Believe</w:t>
    </w:r>
    <w:r w:rsidRPr="00B14A26">
      <w:rPr>
        <w:rFonts w:ascii="Cambria" w:hAnsi="Cambria" w:cs="ArialMT"/>
        <w:b/>
        <w:bCs/>
        <w:i/>
        <w:sz w:val="32"/>
        <w:szCs w:val="20"/>
        <w:lang w:bidi="en-US"/>
      </w:rPr>
      <w:t xml:space="preserve">. </w:t>
    </w:r>
    <w:r>
      <w:rPr>
        <w:rFonts w:ascii="Cambria" w:hAnsi="Cambria" w:cs="ArialMT"/>
        <w:b/>
        <w:bCs/>
        <w:i/>
        <w:sz w:val="32"/>
        <w:szCs w:val="20"/>
        <w:lang w:bidi="en-US"/>
      </w:rPr>
      <w:t>Grow</w:t>
    </w:r>
    <w:r w:rsidRPr="00B14A26">
      <w:rPr>
        <w:rFonts w:ascii="Cambria" w:hAnsi="Cambria" w:cs="ArialMT"/>
        <w:b/>
        <w:bCs/>
        <w:i/>
        <w:sz w:val="32"/>
        <w:szCs w:val="20"/>
        <w:lang w:bidi="en-US"/>
      </w:rPr>
      <w:t>.</w:t>
    </w:r>
  </w:p>
  <w:p w14:paraId="114FAFA6" w14:textId="77777777" w:rsidR="00134728" w:rsidRPr="00D25291" w:rsidRDefault="00134728" w:rsidP="00D25291">
    <w:pPr>
      <w:jc w:val="center"/>
      <w:rPr>
        <w:rFonts w:ascii="Cambria" w:hAnsi="Cambria" w:cs="ArialMT"/>
        <w:b/>
        <w:bCs/>
        <w:szCs w:val="20"/>
        <w:lang w:bidi="en-US"/>
      </w:rPr>
    </w:pPr>
  </w:p>
  <w:p w14:paraId="77F4A862" w14:textId="77777777" w:rsidR="00134728" w:rsidRPr="00D75402" w:rsidRDefault="00134728" w:rsidP="00D20BB9">
    <w:pPr>
      <w:rPr>
        <w:rFonts w:ascii="Cambria" w:hAnsi="Cambria"/>
        <w:sz w:val="10"/>
        <w:szCs w:val="10"/>
      </w:rPr>
    </w:pPr>
  </w:p>
  <w:p w14:paraId="7FECB7CD" w14:textId="77777777" w:rsidR="00134728" w:rsidRPr="00D75402" w:rsidRDefault="00134728">
    <w:pPr>
      <w:pStyle w:val="Footer"/>
      <w:rPr>
        <w:rFonts w:ascii="Cambria" w:hAnsi="Cambr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ED7FA" w14:textId="77777777" w:rsidR="00F22F0E" w:rsidRDefault="00F22F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BE215" w14:textId="77777777" w:rsidR="00134728" w:rsidRDefault="00134728">
      <w:r>
        <w:separator/>
      </w:r>
    </w:p>
  </w:footnote>
  <w:footnote w:type="continuationSeparator" w:id="0">
    <w:p w14:paraId="58CEF4F2" w14:textId="77777777" w:rsidR="00134728" w:rsidRDefault="00134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37EBE" w14:textId="77777777" w:rsidR="00F22F0E" w:rsidRDefault="00F22F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41AC0" w14:textId="59A0EE57" w:rsidR="00134728" w:rsidRDefault="00134728" w:rsidP="00C8625D">
    <w:pPr>
      <w:widowControl w:val="0"/>
      <w:autoSpaceDE w:val="0"/>
      <w:autoSpaceDN w:val="0"/>
      <w:adjustRightInd w:val="0"/>
      <w:spacing w:line="280" w:lineRule="atLeast"/>
      <w:rPr>
        <w:rFonts w:ascii="Times" w:hAnsi="Times" w:cs="Times"/>
        <w:lang w:val="en-US" w:eastAsia="en-US"/>
      </w:rPr>
    </w:pPr>
    <w:r>
      <w:rPr>
        <w:rFonts w:ascii="Times" w:hAnsi="Times" w:cs="Times"/>
        <w:noProof/>
      </w:rPr>
      <w:drawing>
        <wp:anchor distT="0" distB="0" distL="114300" distR="114300" simplePos="0" relativeHeight="251667968" behindDoc="0" locked="0" layoutInCell="1" allowOverlap="1" wp14:anchorId="0DE458D9" wp14:editId="2B9A2FDD">
          <wp:simplePos x="0" y="0"/>
          <wp:positionH relativeFrom="column">
            <wp:posOffset>3810</wp:posOffset>
          </wp:positionH>
          <wp:positionV relativeFrom="paragraph">
            <wp:posOffset>635</wp:posOffset>
          </wp:positionV>
          <wp:extent cx="1253490" cy="1272952"/>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3536" cy="127299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Times"/>
        <w:lang w:val="en-US" w:eastAsia="en-US"/>
      </w:rPr>
      <w:t xml:space="preserve"> </w:t>
    </w:r>
  </w:p>
  <w:p w14:paraId="64BDDF54" w14:textId="2E15EB4E" w:rsidR="00134728" w:rsidRPr="00D75402" w:rsidRDefault="00134728" w:rsidP="003D7BBD">
    <w:pPr>
      <w:pStyle w:val="Header"/>
      <w:jc w:val="right"/>
      <w:rPr>
        <w:rFonts w:ascii="Cambria" w:hAnsi="Cambria"/>
        <w:b/>
        <w:color w:val="FF0000"/>
        <w:sz w:val="32"/>
      </w:rPr>
    </w:pPr>
    <w:r>
      <w:rPr>
        <w:rFonts w:ascii="Cambria" w:hAnsi="Cambria"/>
        <w:b/>
        <w:noProof/>
        <w:color w:val="FF0000"/>
        <w:sz w:val="32"/>
        <w:lang w:val="en-US" w:eastAsia="en-US"/>
      </w:rPr>
      <w:t>The Ruskington Chestnut Street</w:t>
    </w:r>
    <w:r w:rsidRPr="00D75402">
      <w:rPr>
        <w:rFonts w:ascii="Cambria" w:hAnsi="Cambria"/>
        <w:b/>
        <w:color w:val="FF0000"/>
        <w:sz w:val="32"/>
      </w:rPr>
      <w:t xml:space="preserve"> </w:t>
    </w:r>
    <w:proofErr w:type="spellStart"/>
    <w:r w:rsidRPr="00D75402">
      <w:rPr>
        <w:rFonts w:ascii="Cambria" w:hAnsi="Cambria"/>
        <w:b/>
        <w:color w:val="FF0000"/>
        <w:sz w:val="32"/>
      </w:rPr>
      <w:t>CofE</w:t>
    </w:r>
    <w:proofErr w:type="spellEnd"/>
    <w:r w:rsidRPr="00D75402">
      <w:rPr>
        <w:rFonts w:ascii="Cambria" w:hAnsi="Cambria"/>
        <w:b/>
        <w:color w:val="FF0000"/>
        <w:sz w:val="32"/>
      </w:rPr>
      <w:t xml:space="preserve"> Primary </w:t>
    </w:r>
    <w:r>
      <w:rPr>
        <w:rFonts w:ascii="Cambria" w:hAnsi="Cambria"/>
        <w:b/>
        <w:color w:val="FF0000"/>
        <w:sz w:val="32"/>
      </w:rPr>
      <w:t>Academy</w:t>
    </w:r>
  </w:p>
  <w:p w14:paraId="632D7E11" w14:textId="54184996" w:rsidR="00134728" w:rsidRPr="00903E21" w:rsidRDefault="00134728" w:rsidP="003D7BBD">
    <w:pPr>
      <w:pStyle w:val="Header"/>
      <w:jc w:val="right"/>
      <w:rPr>
        <w:rFonts w:ascii="Cambria" w:hAnsi="Cambria"/>
        <w:b/>
        <w:sz w:val="20"/>
      </w:rPr>
    </w:pPr>
    <w:r>
      <w:rPr>
        <w:rFonts w:ascii="Cambria" w:hAnsi="Cambria"/>
        <w:b/>
        <w:sz w:val="20"/>
      </w:rPr>
      <w:t>Chestnut Street</w:t>
    </w:r>
    <w:r w:rsidRPr="00903E21">
      <w:rPr>
        <w:rFonts w:ascii="Cambria" w:hAnsi="Cambria"/>
        <w:b/>
        <w:sz w:val="20"/>
      </w:rPr>
      <w:t>,</w:t>
    </w:r>
    <w:r>
      <w:rPr>
        <w:rFonts w:ascii="Cambria" w:hAnsi="Cambria"/>
        <w:b/>
        <w:sz w:val="20"/>
      </w:rPr>
      <w:t xml:space="preserve"> Ruskington,</w:t>
    </w:r>
    <w:r w:rsidRPr="00903E21">
      <w:rPr>
        <w:rFonts w:ascii="Cambria" w:hAnsi="Cambria"/>
        <w:b/>
        <w:sz w:val="20"/>
      </w:rPr>
      <w:t xml:space="preserve"> </w:t>
    </w:r>
    <w:r>
      <w:rPr>
        <w:rFonts w:ascii="Cambria" w:hAnsi="Cambria"/>
        <w:b/>
        <w:sz w:val="20"/>
      </w:rPr>
      <w:t>Sleaford, Lincs.</w:t>
    </w:r>
    <w:r w:rsidRPr="00903E21">
      <w:rPr>
        <w:rFonts w:ascii="Cambria" w:hAnsi="Cambria"/>
        <w:b/>
        <w:sz w:val="20"/>
      </w:rPr>
      <w:t xml:space="preserve"> </w:t>
    </w:r>
    <w:r>
      <w:rPr>
        <w:rFonts w:ascii="Cambria" w:hAnsi="Cambria"/>
        <w:b/>
        <w:sz w:val="20"/>
      </w:rPr>
      <w:t>NG34 9DL</w:t>
    </w:r>
  </w:p>
  <w:p w14:paraId="634A493C" w14:textId="1E8A1131" w:rsidR="00134728" w:rsidRDefault="00134728" w:rsidP="003D7BBD">
    <w:pPr>
      <w:pStyle w:val="Header"/>
      <w:jc w:val="right"/>
      <w:rPr>
        <w:rFonts w:ascii="Cambria" w:hAnsi="Cambria"/>
        <w:b/>
        <w:sz w:val="20"/>
      </w:rPr>
    </w:pPr>
    <w:r>
      <w:rPr>
        <w:rFonts w:ascii="Cambria" w:hAnsi="Cambria"/>
        <w:b/>
        <w:sz w:val="20"/>
      </w:rPr>
      <w:t>Telephone: (01526) 832424</w:t>
    </w:r>
  </w:p>
  <w:p w14:paraId="156AE0B0" w14:textId="584E59C1" w:rsidR="00134728" w:rsidRPr="00903E21" w:rsidRDefault="00134728" w:rsidP="003D7BBD">
    <w:pPr>
      <w:pStyle w:val="Header"/>
      <w:jc w:val="right"/>
      <w:rPr>
        <w:rFonts w:ascii="Cambria" w:hAnsi="Cambria"/>
        <w:b/>
        <w:sz w:val="20"/>
      </w:rPr>
    </w:pPr>
    <w:r>
      <w:rPr>
        <w:rFonts w:ascii="Cambria" w:hAnsi="Cambria"/>
        <w:b/>
        <w:sz w:val="20"/>
      </w:rPr>
      <w:t>Email: school.office@chestnut-street.lincs.sch.uk</w:t>
    </w:r>
  </w:p>
  <w:p w14:paraId="33E874B0" w14:textId="77777777" w:rsidR="00134728" w:rsidRPr="00903E21" w:rsidRDefault="00134728" w:rsidP="003D7BBD">
    <w:pPr>
      <w:pStyle w:val="Header"/>
      <w:jc w:val="right"/>
      <w:rPr>
        <w:rFonts w:ascii="Cambria" w:hAnsi="Cambria"/>
        <w:b/>
        <w:sz w:val="16"/>
        <w:szCs w:val="16"/>
      </w:rPr>
    </w:pPr>
  </w:p>
  <w:p w14:paraId="77D1615F" w14:textId="0921EE47" w:rsidR="00134728" w:rsidRPr="00903E21" w:rsidRDefault="00134728" w:rsidP="003D7BBD">
    <w:pPr>
      <w:pStyle w:val="Header"/>
      <w:jc w:val="right"/>
      <w:rPr>
        <w:rFonts w:ascii="Cambria" w:hAnsi="Cambria"/>
        <w:b/>
        <w:sz w:val="20"/>
      </w:rPr>
    </w:pPr>
    <w:r>
      <w:rPr>
        <w:rFonts w:ascii="Cambria" w:hAnsi="Cambria"/>
        <w:b/>
        <w:sz w:val="20"/>
      </w:rPr>
      <w:t xml:space="preserve">Executive </w:t>
    </w:r>
    <w:r w:rsidRPr="00903E21">
      <w:rPr>
        <w:rFonts w:ascii="Cambria" w:hAnsi="Cambria"/>
        <w:b/>
        <w:sz w:val="20"/>
      </w:rPr>
      <w:t xml:space="preserve">Head Teacher: </w:t>
    </w:r>
    <w:r w:rsidR="00D038B6">
      <w:rPr>
        <w:rFonts w:ascii="Cambria" w:hAnsi="Cambria"/>
        <w:b/>
        <w:sz w:val="20"/>
      </w:rPr>
      <w:t>Mr G Trafford</w:t>
    </w:r>
  </w:p>
  <w:p w14:paraId="031FF407" w14:textId="0218093A" w:rsidR="00134728" w:rsidRDefault="00134728" w:rsidP="00391B55">
    <w:pPr>
      <w:pStyle w:val="Header"/>
      <w:jc w:val="right"/>
      <w:rPr>
        <w:rFonts w:ascii="Cambria" w:hAnsi="Cambria"/>
        <w:b/>
        <w:sz w:val="20"/>
      </w:rPr>
    </w:pPr>
    <w:r>
      <w:rPr>
        <w:rFonts w:ascii="Cambria" w:hAnsi="Cambria"/>
        <w:b/>
        <w:sz w:val="20"/>
      </w:rPr>
      <w:t xml:space="preserve">                                Head of School</w:t>
    </w:r>
    <w:r w:rsidRPr="00903E21">
      <w:rPr>
        <w:rFonts w:ascii="Cambria" w:hAnsi="Cambria"/>
        <w:b/>
        <w:sz w:val="20"/>
      </w:rPr>
      <w:t xml:space="preserve">: </w:t>
    </w:r>
    <w:r>
      <w:rPr>
        <w:rFonts w:ascii="Cambria" w:hAnsi="Cambria"/>
        <w:b/>
        <w:sz w:val="20"/>
      </w:rPr>
      <w:t xml:space="preserve">Mrs </w:t>
    </w:r>
    <w:r w:rsidR="00803441">
      <w:rPr>
        <w:rFonts w:ascii="Cambria" w:hAnsi="Cambria"/>
        <w:b/>
        <w:sz w:val="20"/>
      </w:rPr>
      <w:t>L Cook</w:t>
    </w:r>
  </w:p>
  <w:p w14:paraId="404A6BD8" w14:textId="77777777" w:rsidR="00803441" w:rsidRDefault="00803441" w:rsidP="00803441">
    <w:pPr>
      <w:pStyle w:val="Header"/>
      <w:jc w:val="center"/>
      <w:rPr>
        <w:rFonts w:ascii="Cambria" w:hAnsi="Cambria"/>
        <w:b/>
        <w:sz w:val="20"/>
      </w:rPr>
    </w:pPr>
  </w:p>
  <w:p w14:paraId="0E1224A9" w14:textId="705883F8" w:rsidR="00134728" w:rsidRDefault="008C2FBB" w:rsidP="00391B55">
    <w:pPr>
      <w:pStyle w:val="Header"/>
      <w:rPr>
        <w:rFonts w:ascii="Cambria" w:hAnsi="Cambria"/>
        <w:b/>
        <w:sz w:val="20"/>
      </w:rPr>
    </w:pPr>
    <w:hyperlink r:id="rId2" w:history="1">
      <w:r w:rsidR="00134728" w:rsidRPr="0066430D">
        <w:rPr>
          <w:rStyle w:val="Hyperlink"/>
          <w:rFonts w:ascii="Cambria" w:hAnsi="Cambria"/>
          <w:sz w:val="20"/>
        </w:rPr>
        <w:t>www.chestnutstreet.co.uk</w:t>
      </w:r>
    </w:hyperlink>
    <w:r w:rsidR="00134728" w:rsidRPr="009821A7">
      <w:rPr>
        <w:rFonts w:ascii="Cambria" w:hAnsi="Cambria"/>
        <w:sz w:val="20"/>
      </w:rPr>
      <w:t xml:space="preserve">       </w:t>
    </w:r>
  </w:p>
  <w:p w14:paraId="69152D27" w14:textId="4542F599" w:rsidR="00134728" w:rsidRPr="000D306B" w:rsidRDefault="00134728" w:rsidP="000D306B">
    <w:pPr>
      <w:pStyle w:val="Header"/>
      <w:rPr>
        <w:rFonts w:ascii="Cambria" w:hAnsi="Cambria"/>
        <w:sz w:val="16"/>
        <w:szCs w:val="16"/>
      </w:rPr>
    </w:pPr>
    <w:r>
      <w:rPr>
        <w:noProof/>
      </w:rPr>
      <mc:AlternateContent>
        <mc:Choice Requires="wps">
          <w:drawing>
            <wp:anchor distT="0" distB="0" distL="114300" distR="114300" simplePos="0" relativeHeight="251658752" behindDoc="0" locked="0" layoutInCell="1" allowOverlap="1" wp14:anchorId="70DCF9F8" wp14:editId="486E29B6">
              <wp:simplePos x="0" y="0"/>
              <wp:positionH relativeFrom="column">
                <wp:posOffset>0</wp:posOffset>
              </wp:positionH>
              <wp:positionV relativeFrom="paragraph">
                <wp:posOffset>144145</wp:posOffset>
              </wp:positionV>
              <wp:extent cx="6515100" cy="0"/>
              <wp:effectExtent l="76200" t="80645" r="114300" b="844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0" cy="0"/>
                      </a:xfrm>
                      <a:prstGeom prst="line">
                        <a:avLst/>
                      </a:prstGeom>
                      <a:noFill/>
                      <a:ln w="25400">
                        <a:solidFill>
                          <a:srgbClr val="FF0000"/>
                        </a:solidFill>
                        <a:round/>
                        <a:headEnd/>
                        <a:tailEnd/>
                      </a:ln>
                      <a:effectLst>
                        <a:outerShdw blurRad="40000" dist="19999" dir="359929" rotWithShape="0">
                          <a:srgbClr val="FF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2AB974" id="Straight Connector 1"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35pt" to="513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" strokecolor="red" strokeweight="2pt">
              <v:shadow on="t" color="red" opacity="24903f" origin=",.5" offset=".55247mm,.05806mm"/>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6F9C2" w14:textId="77777777" w:rsidR="00F22F0E" w:rsidRDefault="00F22F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812"/>
    <w:multiLevelType w:val="hybridMultilevel"/>
    <w:tmpl w:val="DFBCD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69646B"/>
    <w:multiLevelType w:val="hybridMultilevel"/>
    <w:tmpl w:val="62D865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2D3617"/>
    <w:multiLevelType w:val="hybridMultilevel"/>
    <w:tmpl w:val="AD4A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753CBF"/>
    <w:multiLevelType w:val="hybridMultilevel"/>
    <w:tmpl w:val="44AA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053F08"/>
    <w:multiLevelType w:val="hybridMultilevel"/>
    <w:tmpl w:val="AB3242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D02562A"/>
    <w:multiLevelType w:val="hybridMultilevel"/>
    <w:tmpl w:val="C8E6B3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nsid w:val="69B74C9D"/>
    <w:multiLevelType w:val="hybridMultilevel"/>
    <w:tmpl w:val="C5E4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3EE"/>
    <w:rsid w:val="0004107A"/>
    <w:rsid w:val="00055247"/>
    <w:rsid w:val="000576B8"/>
    <w:rsid w:val="00072223"/>
    <w:rsid w:val="00084621"/>
    <w:rsid w:val="000D306B"/>
    <w:rsid w:val="001278B3"/>
    <w:rsid w:val="00134728"/>
    <w:rsid w:val="00197D6C"/>
    <w:rsid w:val="001A719B"/>
    <w:rsid w:val="00215132"/>
    <w:rsid w:val="00257714"/>
    <w:rsid w:val="00265FA8"/>
    <w:rsid w:val="002D3D26"/>
    <w:rsid w:val="002D48D3"/>
    <w:rsid w:val="002F0B7B"/>
    <w:rsid w:val="00304681"/>
    <w:rsid w:val="003076FE"/>
    <w:rsid w:val="00314388"/>
    <w:rsid w:val="00334AB7"/>
    <w:rsid w:val="003426AB"/>
    <w:rsid w:val="00370F3E"/>
    <w:rsid w:val="00391B55"/>
    <w:rsid w:val="003B1F37"/>
    <w:rsid w:val="003D7BBD"/>
    <w:rsid w:val="003E326C"/>
    <w:rsid w:val="0040511A"/>
    <w:rsid w:val="00491DB6"/>
    <w:rsid w:val="00537681"/>
    <w:rsid w:val="0054351F"/>
    <w:rsid w:val="005933EE"/>
    <w:rsid w:val="005F6B74"/>
    <w:rsid w:val="00617AE2"/>
    <w:rsid w:val="00642D3E"/>
    <w:rsid w:val="00685C93"/>
    <w:rsid w:val="006A21A0"/>
    <w:rsid w:val="00707141"/>
    <w:rsid w:val="0073143D"/>
    <w:rsid w:val="00740293"/>
    <w:rsid w:val="00753046"/>
    <w:rsid w:val="0076488A"/>
    <w:rsid w:val="00790E9F"/>
    <w:rsid w:val="00797912"/>
    <w:rsid w:val="007D1986"/>
    <w:rsid w:val="00803441"/>
    <w:rsid w:val="00832D9F"/>
    <w:rsid w:val="00872074"/>
    <w:rsid w:val="008C2FBB"/>
    <w:rsid w:val="00903E21"/>
    <w:rsid w:val="00937A56"/>
    <w:rsid w:val="009821A7"/>
    <w:rsid w:val="009B6E83"/>
    <w:rsid w:val="009E2B0F"/>
    <w:rsid w:val="009F0CB2"/>
    <w:rsid w:val="009F492B"/>
    <w:rsid w:val="00A2103C"/>
    <w:rsid w:val="00A321DD"/>
    <w:rsid w:val="00AD2FBE"/>
    <w:rsid w:val="00B02CDF"/>
    <w:rsid w:val="00B14A26"/>
    <w:rsid w:val="00B3763E"/>
    <w:rsid w:val="00B80EA6"/>
    <w:rsid w:val="00B90386"/>
    <w:rsid w:val="00B928FE"/>
    <w:rsid w:val="00BA2A0E"/>
    <w:rsid w:val="00BF3476"/>
    <w:rsid w:val="00BF7D41"/>
    <w:rsid w:val="00C37FC4"/>
    <w:rsid w:val="00C749EA"/>
    <w:rsid w:val="00C8625D"/>
    <w:rsid w:val="00D038B6"/>
    <w:rsid w:val="00D20BB9"/>
    <w:rsid w:val="00D21217"/>
    <w:rsid w:val="00D21F60"/>
    <w:rsid w:val="00D25291"/>
    <w:rsid w:val="00D75402"/>
    <w:rsid w:val="00D844F2"/>
    <w:rsid w:val="00DF2826"/>
    <w:rsid w:val="00E11653"/>
    <w:rsid w:val="00E14EFE"/>
    <w:rsid w:val="00E37421"/>
    <w:rsid w:val="00E52CE2"/>
    <w:rsid w:val="00E628E4"/>
    <w:rsid w:val="00E9262B"/>
    <w:rsid w:val="00ED2191"/>
    <w:rsid w:val="00EF74B8"/>
    <w:rsid w:val="00F22F0E"/>
    <w:rsid w:val="00F32374"/>
    <w:rsid w:val="00F71276"/>
    <w:rsid w:val="00FD2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3BC29A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270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chool.office@chestnut-street.lincs.sch.uk"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http://www.chestnutstreet.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3F08C032</Template>
  <TotalTime>2</TotalTime>
  <Pages>2</Pages>
  <Words>720</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LCC / Mouchel</Company>
  <LinksUpToDate>false</LinksUpToDate>
  <CharactersWithSpaces>4442</CharactersWithSpaces>
  <SharedDoc>false</SharedDoc>
  <HLinks>
    <vt:vector size="6" baseType="variant">
      <vt:variant>
        <vt:i4>1769588</vt:i4>
      </vt:variant>
      <vt:variant>
        <vt:i4>0</vt:i4>
      </vt:variant>
      <vt:variant>
        <vt:i4>0</vt:i4>
      </vt:variant>
      <vt:variant>
        <vt:i4>5</vt:i4>
      </vt:variant>
      <vt:variant>
        <vt:lpwstr>http://www.coningsbyprimary.co.uk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Users Only</dc:creator>
  <cp:lastModifiedBy>Windows User</cp:lastModifiedBy>
  <cp:revision>2</cp:revision>
  <cp:lastPrinted>2020-02-13T16:14:00Z</cp:lastPrinted>
  <dcterms:created xsi:type="dcterms:W3CDTF">2020-03-20T10:23:00Z</dcterms:created>
  <dcterms:modified xsi:type="dcterms:W3CDTF">2020-03-20T10:23:00Z</dcterms:modified>
</cp:coreProperties>
</file>